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D5482" w14:textId="651C57FD" w:rsidR="00C360E5" w:rsidRPr="008A3DB8" w:rsidRDefault="00D6211C" w:rsidP="00C360E5">
      <w:pPr>
        <w:pStyle w:val="Sansinterligne"/>
        <w:jc w:val="both"/>
        <w:rPr>
          <w:rFonts w:ascii="Comic Sans MS" w:hAnsi="Comic Sans MS"/>
          <w:sz w:val="10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0B686EF0" wp14:editId="67665872">
            <wp:simplePos x="0" y="0"/>
            <wp:positionH relativeFrom="column">
              <wp:posOffset>5479092</wp:posOffset>
            </wp:positionH>
            <wp:positionV relativeFrom="paragraph">
              <wp:posOffset>-779737</wp:posOffset>
            </wp:positionV>
            <wp:extent cx="580373" cy="755650"/>
            <wp:effectExtent l="0" t="0" r="0" b="6350"/>
            <wp:wrapNone/>
            <wp:docPr id="212" name="Imag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94" cy="75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C70" w:rsidRPr="00444ED2">
        <w:rPr>
          <w:rFonts w:ascii="Comic Sans MS" w:hAnsi="Comic Sans MS"/>
          <w:b/>
          <w:bCs/>
          <w:i/>
          <w:iCs/>
          <w:noProof/>
          <w:sz w:val="28"/>
          <w:szCs w:val="8"/>
        </w:rPr>
        <w:drawing>
          <wp:anchor distT="0" distB="0" distL="114300" distR="114300" simplePos="0" relativeHeight="251663360" behindDoc="1" locked="0" layoutInCell="1" allowOverlap="1" wp14:anchorId="0EE8B662" wp14:editId="10A9978F">
            <wp:simplePos x="0" y="0"/>
            <wp:positionH relativeFrom="page">
              <wp:align>left</wp:align>
            </wp:positionH>
            <wp:positionV relativeFrom="paragraph">
              <wp:posOffset>-1005205</wp:posOffset>
            </wp:positionV>
            <wp:extent cx="2491526" cy="1374775"/>
            <wp:effectExtent l="0" t="0" r="0" b="0"/>
            <wp:wrapNone/>
            <wp:docPr id="16" name="Image 16" descr="C:\Users\LCLAUDEL\Pictures\19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CLAUDEL\Pictures\198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526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FBE51" w14:textId="77777777" w:rsidR="00C360E5" w:rsidRPr="00C91B0F" w:rsidRDefault="00C360E5" w:rsidP="00C360E5">
      <w:pPr>
        <w:pStyle w:val="Sansinterligne"/>
        <w:jc w:val="both"/>
        <w:rPr>
          <w:rFonts w:ascii="Comic Sans MS" w:hAnsi="Comic Sans MS"/>
          <w:sz w:val="14"/>
        </w:rPr>
      </w:pPr>
    </w:p>
    <w:p w14:paraId="00E50105" w14:textId="146DFF5B" w:rsidR="005C0253" w:rsidRDefault="005C0253" w:rsidP="005C0253">
      <w:pPr>
        <w:pStyle w:val="Titre1"/>
        <w:rPr>
          <w:color w:val="FF0000"/>
          <w:sz w:val="16"/>
          <w:szCs w:val="56"/>
        </w:rPr>
      </w:pPr>
    </w:p>
    <w:p w14:paraId="5AE9F7F6" w14:textId="77777777" w:rsidR="00CE5B46" w:rsidRPr="00CE5B46" w:rsidRDefault="00CE5B46" w:rsidP="00CE5B46"/>
    <w:tbl>
      <w:tblPr>
        <w:tblStyle w:val="Grilledutableau"/>
        <w:tblW w:w="8306" w:type="dxa"/>
        <w:shd w:val="clear" w:color="auto" w:fill="CCFFCC"/>
        <w:tblLook w:val="04A0" w:firstRow="1" w:lastRow="0" w:firstColumn="1" w:lastColumn="0" w:noHBand="0" w:noVBand="1"/>
      </w:tblPr>
      <w:tblGrid>
        <w:gridCol w:w="8306"/>
      </w:tblGrid>
      <w:tr w:rsidR="005C0253" w:rsidRPr="008B22F3" w14:paraId="7488E88B" w14:textId="77777777" w:rsidTr="00836738">
        <w:trPr>
          <w:trHeight w:val="546"/>
        </w:trPr>
        <w:tc>
          <w:tcPr>
            <w:tcW w:w="8306" w:type="dxa"/>
            <w:tcBorders>
              <w:top w:val="single" w:sz="12" w:space="0" w:color="9BBB59" w:themeColor="accent3"/>
              <w:left w:val="single" w:sz="12" w:space="0" w:color="9BBB59" w:themeColor="accent3"/>
              <w:bottom w:val="single" w:sz="12" w:space="0" w:color="9BBB59" w:themeColor="accent3"/>
              <w:right w:val="single" w:sz="12" w:space="0" w:color="9BBB59" w:themeColor="accent3"/>
            </w:tcBorders>
            <w:shd w:val="clear" w:color="auto" w:fill="CCFFCC"/>
          </w:tcPr>
          <w:p w14:paraId="49D33471" w14:textId="0EE8CF86" w:rsidR="00CE5B46" w:rsidRPr="00F170FB" w:rsidRDefault="00CE5B46" w:rsidP="00C21E5F">
            <w:pPr>
              <w:jc w:val="center"/>
              <w:rPr>
                <w:rFonts w:ascii="Arial Black" w:hAnsi="Arial Black"/>
                <w:sz w:val="40"/>
                <w:szCs w:val="24"/>
              </w:rPr>
            </w:pPr>
            <w:r w:rsidRPr="00F170FB">
              <w:rPr>
                <w:rFonts w:ascii="Arial Black" w:hAnsi="Arial Black"/>
                <w:sz w:val="40"/>
                <w:szCs w:val="24"/>
              </w:rPr>
              <w:t xml:space="preserve">ENGAGEMENTS </w:t>
            </w:r>
          </w:p>
          <w:p w14:paraId="54E778D1" w14:textId="34C0ED2F" w:rsidR="00CE5B46" w:rsidRPr="008B22F3" w:rsidRDefault="00CE5B46" w:rsidP="00C21E5F">
            <w:pPr>
              <w:jc w:val="center"/>
              <w:rPr>
                <w:rFonts w:ascii="Arial Black" w:hAnsi="Arial Black"/>
                <w:sz w:val="40"/>
                <w:szCs w:val="24"/>
              </w:rPr>
            </w:pPr>
            <w:r w:rsidRPr="008B22F3">
              <w:rPr>
                <w:rFonts w:ascii="Arial Black" w:hAnsi="Arial Black"/>
                <w:sz w:val="40"/>
                <w:szCs w:val="24"/>
              </w:rPr>
              <w:t>FESTIVAL FOOT U13 PITCH</w:t>
            </w:r>
            <w:r w:rsidR="00AF45B6" w:rsidRPr="008B22F3">
              <w:rPr>
                <w:rFonts w:ascii="Arial Black" w:hAnsi="Arial Black"/>
                <w:sz w:val="40"/>
                <w:szCs w:val="24"/>
              </w:rPr>
              <w:t xml:space="preserve"> </w:t>
            </w:r>
            <w:r w:rsidR="008B22F3" w:rsidRPr="008B22F3">
              <w:rPr>
                <w:rFonts w:ascii="Arial Black" w:hAnsi="Arial Black"/>
                <w:sz w:val="40"/>
                <w:szCs w:val="24"/>
              </w:rPr>
              <w:t>GARÇONS ET FILLES</w:t>
            </w:r>
          </w:p>
          <w:p w14:paraId="6C64DD41" w14:textId="4A96F7E4" w:rsidR="005C0253" w:rsidRPr="008B22F3" w:rsidRDefault="00820E16" w:rsidP="00C21E5F">
            <w:pPr>
              <w:jc w:val="center"/>
              <w:rPr>
                <w:rFonts w:ascii="Arial Black" w:hAnsi="Arial Black"/>
                <w:sz w:val="40"/>
              </w:rPr>
            </w:pPr>
            <w:r w:rsidRPr="008B22F3">
              <w:rPr>
                <w:rFonts w:ascii="Arial Black" w:hAnsi="Arial Black"/>
                <w:sz w:val="40"/>
                <w:szCs w:val="24"/>
              </w:rPr>
              <w:t>20</w:t>
            </w:r>
            <w:r w:rsidR="00C21E5F" w:rsidRPr="008B22F3">
              <w:rPr>
                <w:rFonts w:ascii="Arial Black" w:hAnsi="Arial Black"/>
                <w:sz w:val="40"/>
                <w:szCs w:val="24"/>
              </w:rPr>
              <w:t>2</w:t>
            </w:r>
            <w:r w:rsidR="00AC2B9F">
              <w:rPr>
                <w:rFonts w:ascii="Arial Black" w:hAnsi="Arial Black"/>
                <w:sz w:val="40"/>
                <w:szCs w:val="24"/>
              </w:rPr>
              <w:t>6</w:t>
            </w:r>
            <w:r w:rsidRPr="008B22F3">
              <w:rPr>
                <w:rFonts w:ascii="Arial Black" w:hAnsi="Arial Black"/>
                <w:sz w:val="40"/>
                <w:szCs w:val="24"/>
              </w:rPr>
              <w:t>/20</w:t>
            </w:r>
            <w:r w:rsidR="00DA1F19" w:rsidRPr="008B22F3">
              <w:rPr>
                <w:rFonts w:ascii="Arial Black" w:hAnsi="Arial Black"/>
                <w:sz w:val="40"/>
                <w:szCs w:val="24"/>
              </w:rPr>
              <w:t>2</w:t>
            </w:r>
            <w:r w:rsidR="00AC2B9F">
              <w:rPr>
                <w:rFonts w:ascii="Arial Black" w:hAnsi="Arial Black"/>
                <w:sz w:val="40"/>
                <w:szCs w:val="24"/>
              </w:rPr>
              <w:t>7</w:t>
            </w:r>
          </w:p>
        </w:tc>
      </w:tr>
    </w:tbl>
    <w:p w14:paraId="434E1176" w14:textId="5CDA7128" w:rsidR="00E67524" w:rsidRPr="008B22F3" w:rsidRDefault="00E67524" w:rsidP="005C0253">
      <w:pPr>
        <w:pStyle w:val="Titre1"/>
        <w:rPr>
          <w:color w:val="0070C0"/>
          <w:sz w:val="16"/>
          <w:szCs w:val="56"/>
        </w:rPr>
      </w:pPr>
    </w:p>
    <w:p w14:paraId="4333EEBD" w14:textId="77777777" w:rsidR="00CE5B46" w:rsidRPr="008B22F3" w:rsidRDefault="00CE5B46" w:rsidP="00CE5B46"/>
    <w:p w14:paraId="2500A42D" w14:textId="44F4E670" w:rsidR="005C0253" w:rsidRPr="008B22F3" w:rsidRDefault="005C0253" w:rsidP="005C0253">
      <w:pPr>
        <w:pStyle w:val="Titre1"/>
        <w:rPr>
          <w:color w:val="FF0000"/>
          <w:sz w:val="24"/>
          <w:szCs w:val="36"/>
          <w:u w:val="single"/>
        </w:rPr>
      </w:pPr>
      <w:r w:rsidRPr="008B22F3">
        <w:rPr>
          <w:color w:val="FF0000"/>
          <w:sz w:val="24"/>
          <w:szCs w:val="36"/>
          <w:highlight w:val="yellow"/>
        </w:rPr>
        <w:t xml:space="preserve">A RETOURNER IMPERATIVEMENT </w:t>
      </w:r>
      <w:r w:rsidRPr="008B22F3">
        <w:rPr>
          <w:color w:val="FF0000"/>
          <w:sz w:val="24"/>
          <w:szCs w:val="36"/>
          <w:highlight w:val="yellow"/>
          <w:u w:val="single"/>
        </w:rPr>
        <w:t xml:space="preserve">AVANT LE </w:t>
      </w:r>
      <w:r w:rsidR="00F170FB">
        <w:rPr>
          <w:color w:val="FF0000"/>
          <w:sz w:val="24"/>
          <w:szCs w:val="36"/>
          <w:highlight w:val="yellow"/>
          <w:u w:val="single"/>
        </w:rPr>
        <w:t>3</w:t>
      </w:r>
      <w:r w:rsidR="000B5ACE" w:rsidRPr="008B22F3">
        <w:rPr>
          <w:color w:val="FF0000"/>
          <w:sz w:val="24"/>
          <w:szCs w:val="36"/>
          <w:highlight w:val="yellow"/>
          <w:u w:val="single"/>
        </w:rPr>
        <w:t xml:space="preserve"> SEPTEMBRE </w:t>
      </w:r>
      <w:r w:rsidRPr="008B22F3">
        <w:rPr>
          <w:color w:val="FF0000"/>
          <w:sz w:val="24"/>
          <w:szCs w:val="36"/>
          <w:highlight w:val="yellow"/>
          <w:u w:val="single"/>
        </w:rPr>
        <w:t>20</w:t>
      </w:r>
      <w:r w:rsidR="00C21E5F" w:rsidRPr="00AC2B9F">
        <w:rPr>
          <w:color w:val="FF0000"/>
          <w:sz w:val="24"/>
          <w:szCs w:val="36"/>
          <w:highlight w:val="yellow"/>
          <w:u w:val="single"/>
        </w:rPr>
        <w:t>2</w:t>
      </w:r>
      <w:r w:rsidR="00AC2B9F" w:rsidRPr="00AC2B9F">
        <w:rPr>
          <w:color w:val="FF0000"/>
          <w:sz w:val="24"/>
          <w:szCs w:val="36"/>
          <w:highlight w:val="yellow"/>
          <w:u w:val="single"/>
        </w:rPr>
        <w:t>6</w:t>
      </w:r>
    </w:p>
    <w:p w14:paraId="52BAF5C0" w14:textId="6F0A0BAD" w:rsidR="00A41614" w:rsidRDefault="00A41614" w:rsidP="00A41614">
      <w:pPr>
        <w:rPr>
          <w:sz w:val="2"/>
          <w:szCs w:val="2"/>
        </w:rPr>
      </w:pPr>
    </w:p>
    <w:p w14:paraId="6F6EE694" w14:textId="77777777" w:rsidR="00CE5B46" w:rsidRDefault="00CE5B46" w:rsidP="00A41614">
      <w:pPr>
        <w:rPr>
          <w:sz w:val="2"/>
          <w:szCs w:val="2"/>
        </w:rPr>
      </w:pPr>
    </w:p>
    <w:p w14:paraId="3F2D7BCC" w14:textId="77777777" w:rsidR="00CE5B46" w:rsidRPr="00A41614" w:rsidRDefault="00CE5B46" w:rsidP="00A41614">
      <w:pPr>
        <w:rPr>
          <w:sz w:val="2"/>
          <w:szCs w:val="2"/>
        </w:rPr>
      </w:pPr>
    </w:p>
    <w:p w14:paraId="24A710B1" w14:textId="4EF317CD" w:rsidR="00746299" w:rsidRDefault="005C0253" w:rsidP="00746299">
      <w:pPr>
        <w:jc w:val="both"/>
        <w:rPr>
          <w:sz w:val="16"/>
        </w:rPr>
      </w:pPr>
      <w:r w:rsidRPr="00B647E3">
        <w:rPr>
          <w:rFonts w:ascii="Arial Black" w:hAnsi="Arial Black" w:cs="Arial"/>
          <w:b/>
          <w:bCs/>
          <w:sz w:val="24"/>
          <w:shd w:val="clear" w:color="auto" w:fill="E6E6E6"/>
        </w:rPr>
        <w:t>CLUB</w:t>
      </w:r>
      <w:proofErr w:type="gramStart"/>
      <w:r w:rsidRPr="00B647E3">
        <w:rPr>
          <w:rFonts w:ascii="Arial Black" w:hAnsi="Arial Black" w:cs="Arial"/>
          <w:b/>
          <w:bCs/>
          <w:sz w:val="24"/>
          <w:shd w:val="clear" w:color="auto" w:fill="E6E6E6"/>
        </w:rPr>
        <w:t> :</w:t>
      </w:r>
      <w:r w:rsidRPr="00B647E3">
        <w:rPr>
          <w:rFonts w:ascii="Arial Black" w:hAnsi="Arial Black" w:cs="Arial"/>
          <w:shd w:val="clear" w:color="auto" w:fill="E6E6E6"/>
        </w:rPr>
        <w:t>…</w:t>
      </w:r>
      <w:proofErr w:type="gramEnd"/>
      <w:r w:rsidRPr="00B647E3">
        <w:rPr>
          <w:rFonts w:ascii="Arial Black" w:hAnsi="Arial Black" w:cs="Arial"/>
          <w:shd w:val="clear" w:color="auto" w:fill="E6E6E6"/>
        </w:rPr>
        <w:t>………………………………………</w:t>
      </w:r>
      <w:proofErr w:type="gramStart"/>
      <w:r w:rsidRPr="00B647E3">
        <w:rPr>
          <w:rFonts w:ascii="Arial Black" w:hAnsi="Arial Black" w:cs="Arial"/>
          <w:shd w:val="clear" w:color="auto" w:fill="E6E6E6"/>
        </w:rPr>
        <w:t>…….</w:t>
      </w:r>
      <w:proofErr w:type="gramEnd"/>
      <w:r w:rsidRPr="00B647E3">
        <w:rPr>
          <w:rFonts w:ascii="Arial Black" w:hAnsi="Arial Black" w:cs="Arial"/>
          <w:shd w:val="clear" w:color="auto" w:fill="E6E6E6"/>
        </w:rPr>
        <w:t>……</w:t>
      </w:r>
      <w:r w:rsidRPr="00B647E3">
        <w:rPr>
          <w:rFonts w:ascii="Arial Black" w:hAnsi="Arial Black" w:cs="Arial"/>
          <w:b/>
          <w:bCs/>
          <w:sz w:val="24"/>
          <w:shd w:val="clear" w:color="auto" w:fill="E6E6E6"/>
        </w:rPr>
        <w:t xml:space="preserve">N° d’Affiliation : </w:t>
      </w:r>
      <w:r w:rsidRPr="00B647E3">
        <w:rPr>
          <w:rFonts w:ascii="Arial Black" w:hAnsi="Arial Black" w:cs="Arial"/>
          <w:shd w:val="clear" w:color="auto" w:fill="E6E6E6"/>
        </w:rPr>
        <w:t>………………</w:t>
      </w:r>
      <w:r>
        <w:rPr>
          <w:sz w:val="16"/>
        </w:rPr>
        <w:tab/>
      </w:r>
      <w:r>
        <w:rPr>
          <w:sz w:val="16"/>
        </w:rPr>
        <w:tab/>
      </w:r>
    </w:p>
    <w:p w14:paraId="5EE4F361" w14:textId="77777777" w:rsidR="00CE5B46" w:rsidRPr="00A41614" w:rsidRDefault="00CE5B46" w:rsidP="00746299">
      <w:pPr>
        <w:jc w:val="both"/>
        <w:rPr>
          <w:sz w:val="22"/>
          <w:szCs w:val="28"/>
        </w:rPr>
      </w:pPr>
    </w:p>
    <w:p w14:paraId="121D4B21" w14:textId="51EDFFBA" w:rsidR="00746299" w:rsidRPr="00746299" w:rsidRDefault="00A41614" w:rsidP="00746299">
      <w:pPr>
        <w:rPr>
          <w:rFonts w:ascii="Arial" w:hAnsi="Arial" w:cs="Arial"/>
          <w:b/>
          <w:bCs/>
          <w:sz w:val="22"/>
        </w:rPr>
      </w:pPr>
      <w:r w:rsidRPr="00A41614">
        <w:rPr>
          <w:rFonts w:ascii="Arial Black" w:hAnsi="Arial Black"/>
          <w:color w:val="0070C0"/>
          <w:shd w:val="clear" w:color="auto" w:fill="FFFFFF"/>
        </w:rPr>
        <w:t>A</w:t>
      </w:r>
      <w:r w:rsidR="00746299">
        <w:rPr>
          <w:rFonts w:ascii="Arial Black" w:hAnsi="Arial Black"/>
          <w:shd w:val="clear" w:color="auto" w:fill="FFFFFF"/>
        </w:rPr>
        <w:t xml:space="preserve"> </w:t>
      </w:r>
      <w:r w:rsidR="00746299" w:rsidRPr="00746299">
        <w:rPr>
          <w:rFonts w:ascii="Arial Black" w:hAnsi="Arial Black"/>
          <w:shd w:val="clear" w:color="auto" w:fill="FFFFFF"/>
        </w:rPr>
        <w:t xml:space="preserve">FOOTBALL A </w:t>
      </w:r>
      <w:r w:rsidR="00746299" w:rsidRPr="00746299">
        <w:rPr>
          <w:rFonts w:ascii="Arial Black" w:hAnsi="Arial Black"/>
          <w:color w:val="FF0000"/>
          <w:sz w:val="22"/>
          <w:u w:val="single"/>
          <w:bdr w:val="single" w:sz="4" w:space="0" w:color="auto"/>
          <w:shd w:val="clear" w:color="auto" w:fill="FFFFFF"/>
        </w:rPr>
        <w:t>8</w:t>
      </w:r>
      <w:r w:rsidR="00746299" w:rsidRPr="00746299">
        <w:rPr>
          <w:rFonts w:ascii="Arial Black" w:hAnsi="Arial Black"/>
          <w:sz w:val="28"/>
          <w:shd w:val="clear" w:color="auto" w:fill="FFFFFF"/>
        </w:rPr>
        <w:tab/>
      </w:r>
      <w:r w:rsidR="00746299" w:rsidRPr="00746299">
        <w:rPr>
          <w:rFonts w:ascii="Arial Black" w:hAnsi="Arial Black"/>
          <w:shd w:val="clear" w:color="auto" w:fill="FFFFFF"/>
        </w:rPr>
        <w:t xml:space="preserve">     </w:t>
      </w:r>
      <w:r w:rsidR="00746299" w:rsidRPr="00746299">
        <w:rPr>
          <w:shd w:val="clear" w:color="auto" w:fill="FFFFFF"/>
        </w:rPr>
        <w:tab/>
      </w:r>
      <w:r w:rsidR="00746299" w:rsidRPr="00746299">
        <w:tab/>
        <w:t xml:space="preserve">       </w:t>
      </w:r>
      <w:r w:rsidR="00746299" w:rsidRPr="00746299">
        <w:tab/>
      </w:r>
      <w:r w:rsidR="00746299" w:rsidRPr="00746299">
        <w:rPr>
          <w:rFonts w:ascii="Arial" w:hAnsi="Arial" w:cs="Arial"/>
          <w:b/>
          <w:bCs/>
          <w:sz w:val="22"/>
        </w:rPr>
        <w:t>Nombre d’équipe(</w:t>
      </w:r>
      <w:proofErr w:type="gramStart"/>
      <w:r w:rsidR="00746299" w:rsidRPr="00746299">
        <w:rPr>
          <w:rFonts w:ascii="Arial" w:hAnsi="Arial" w:cs="Arial"/>
          <w:b/>
          <w:bCs/>
          <w:sz w:val="22"/>
        </w:rPr>
        <w:t xml:space="preserve">s)   </w:t>
      </w:r>
      <w:proofErr w:type="gramEnd"/>
      <w:r w:rsidR="00746299" w:rsidRPr="00746299">
        <w:rPr>
          <w:rFonts w:ascii="Arial" w:hAnsi="Arial" w:cs="Arial"/>
          <w:b/>
          <w:bCs/>
          <w:sz w:val="22"/>
        </w:rPr>
        <w:t xml:space="preserve">     TOTAL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  <w:gridCol w:w="2464"/>
        <w:gridCol w:w="1746"/>
        <w:gridCol w:w="1923"/>
      </w:tblGrid>
      <w:tr w:rsidR="00746299" w:rsidRPr="00746299" w14:paraId="651EF38D" w14:textId="77777777" w:rsidTr="00746299">
        <w:trPr>
          <w:jc w:val="center"/>
        </w:trPr>
        <w:tc>
          <w:tcPr>
            <w:tcW w:w="2164" w:type="dxa"/>
            <w:shd w:val="clear" w:color="auto" w:fill="DBE5F1" w:themeFill="accent1" w:themeFillTint="33"/>
          </w:tcPr>
          <w:p w14:paraId="08D7E9F0" w14:textId="77777777" w:rsidR="00746299" w:rsidRPr="00746299" w:rsidRDefault="00746299" w:rsidP="00746299">
            <w:pPr>
              <w:spacing w:after="0" w:line="240" w:lineRule="auto"/>
              <w:jc w:val="center"/>
              <w:rPr>
                <w:rFonts w:ascii="Arial Black" w:hAnsi="Arial Black"/>
                <w:sz w:val="22"/>
                <w:lang w:val="en-US"/>
              </w:rPr>
            </w:pPr>
            <w:r w:rsidRPr="00746299">
              <w:rPr>
                <w:rFonts w:ascii="Arial Black" w:hAnsi="Arial Black"/>
                <w:sz w:val="22"/>
                <w:lang w:val="en-US"/>
              </w:rPr>
              <w:t>Festival foot</w:t>
            </w:r>
          </w:p>
          <w:p w14:paraId="5E365176" w14:textId="3AE9223C" w:rsidR="00746299" w:rsidRPr="00746299" w:rsidRDefault="00746299" w:rsidP="00C21E5F">
            <w:pPr>
              <w:spacing w:after="0" w:line="240" w:lineRule="auto"/>
              <w:jc w:val="center"/>
              <w:rPr>
                <w:rFonts w:ascii="Arial Black" w:hAnsi="Arial Black"/>
                <w:sz w:val="22"/>
                <w:lang w:val="en-US"/>
              </w:rPr>
            </w:pPr>
            <w:r w:rsidRPr="00746299">
              <w:rPr>
                <w:rFonts w:ascii="Arial Black" w:hAnsi="Arial Black"/>
                <w:sz w:val="22"/>
                <w:lang w:val="en-US"/>
              </w:rPr>
              <w:t xml:space="preserve">U13 </w:t>
            </w:r>
            <w:r w:rsidR="00074DC1">
              <w:rPr>
                <w:rFonts w:ascii="Arial Black" w:hAnsi="Arial Black"/>
                <w:sz w:val="22"/>
                <w:lang w:val="en-US"/>
              </w:rPr>
              <w:t xml:space="preserve">G </w:t>
            </w:r>
            <w:r w:rsidRPr="00746299">
              <w:rPr>
                <w:rFonts w:ascii="Arial Black" w:hAnsi="Arial Black"/>
                <w:sz w:val="22"/>
                <w:lang w:val="en-US"/>
              </w:rPr>
              <w:t>Pitch</w:t>
            </w:r>
          </w:p>
        </w:tc>
        <w:tc>
          <w:tcPr>
            <w:tcW w:w="2464" w:type="dxa"/>
          </w:tcPr>
          <w:p w14:paraId="64DFFB53" w14:textId="77777777" w:rsidR="00746299" w:rsidRPr="00746299" w:rsidRDefault="00746299" w:rsidP="00746299">
            <w:pPr>
              <w:jc w:val="center"/>
              <w:rPr>
                <w:rFonts w:ascii="Arial" w:hAnsi="Arial" w:cs="Arial"/>
                <w:b/>
                <w:bCs/>
                <w:sz w:val="8"/>
                <w:lang w:val="en-US"/>
              </w:rPr>
            </w:pPr>
          </w:p>
          <w:p w14:paraId="7FB988B9" w14:textId="77777777" w:rsidR="00746299" w:rsidRPr="00746299" w:rsidRDefault="00746299" w:rsidP="00746299">
            <w:pPr>
              <w:jc w:val="center"/>
              <w:rPr>
                <w:rFonts w:ascii="Arial" w:hAnsi="Arial" w:cs="Arial"/>
                <w:b/>
                <w:bCs/>
                <w:sz w:val="22"/>
                <w:lang w:val="en-US"/>
              </w:rPr>
            </w:pPr>
            <w:r w:rsidRPr="00746299">
              <w:rPr>
                <w:rFonts w:ascii="Arial" w:hAnsi="Arial" w:cs="Arial"/>
                <w:b/>
                <w:bCs/>
                <w:sz w:val="24"/>
                <w:lang w:val="en-US"/>
              </w:rPr>
              <w:t>70 EUROS</w:t>
            </w:r>
          </w:p>
        </w:tc>
        <w:tc>
          <w:tcPr>
            <w:tcW w:w="1746" w:type="dxa"/>
          </w:tcPr>
          <w:p w14:paraId="0BBF1ECA" w14:textId="77777777" w:rsidR="00746299" w:rsidRPr="00746299" w:rsidRDefault="00746299" w:rsidP="00746299">
            <w:pPr>
              <w:rPr>
                <w:rFonts w:ascii="Arial" w:hAnsi="Arial" w:cs="Arial"/>
                <w:b/>
                <w:bCs/>
                <w:sz w:val="6"/>
                <w:lang w:val="en-US"/>
              </w:rPr>
            </w:pPr>
            <w:r w:rsidRPr="00746299">
              <w:rPr>
                <w:rFonts w:ascii="Arial" w:hAnsi="Arial" w:cs="Arial"/>
                <w:b/>
                <w:bCs/>
                <w:sz w:val="22"/>
                <w:lang w:val="en-US"/>
              </w:rPr>
              <w:t xml:space="preserve"> </w:t>
            </w:r>
          </w:p>
          <w:p w14:paraId="3E0CEF58" w14:textId="77777777" w:rsidR="00746299" w:rsidRPr="00746299" w:rsidRDefault="00746299" w:rsidP="00746299">
            <w:pPr>
              <w:rPr>
                <w:rFonts w:ascii="Arial" w:hAnsi="Arial" w:cs="Arial"/>
                <w:b/>
                <w:bCs/>
                <w:sz w:val="22"/>
                <w:lang w:val="en-US"/>
              </w:rPr>
            </w:pPr>
            <w:r w:rsidRPr="00746299">
              <w:rPr>
                <w:rFonts w:ascii="Arial" w:hAnsi="Arial" w:cs="Arial"/>
                <w:b/>
                <w:bCs/>
                <w:sz w:val="22"/>
                <w:lang w:val="en-US"/>
              </w:rPr>
              <w:t>x</w:t>
            </w:r>
          </w:p>
        </w:tc>
        <w:tc>
          <w:tcPr>
            <w:tcW w:w="1923" w:type="dxa"/>
            <w:shd w:val="clear" w:color="auto" w:fill="FFFF00"/>
          </w:tcPr>
          <w:p w14:paraId="1146D325" w14:textId="77777777" w:rsidR="00746299" w:rsidRPr="00746299" w:rsidRDefault="00746299" w:rsidP="00746299">
            <w:pPr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AF45B6" w:rsidRPr="00AF45B6" w14:paraId="23D3A774" w14:textId="77777777" w:rsidTr="00746299">
        <w:trPr>
          <w:jc w:val="center"/>
        </w:trPr>
        <w:tc>
          <w:tcPr>
            <w:tcW w:w="2164" w:type="dxa"/>
            <w:shd w:val="clear" w:color="auto" w:fill="DBE5F1" w:themeFill="accent1" w:themeFillTint="33"/>
          </w:tcPr>
          <w:p w14:paraId="45B72CE2" w14:textId="77777777" w:rsidR="00AF45B6" w:rsidRPr="00746299" w:rsidRDefault="00AF45B6" w:rsidP="00AF45B6">
            <w:pPr>
              <w:spacing w:after="0" w:line="240" w:lineRule="auto"/>
              <w:jc w:val="center"/>
              <w:rPr>
                <w:rFonts w:ascii="Arial Black" w:hAnsi="Arial Black"/>
                <w:sz w:val="22"/>
                <w:lang w:val="en-US"/>
              </w:rPr>
            </w:pPr>
            <w:r w:rsidRPr="00746299">
              <w:rPr>
                <w:rFonts w:ascii="Arial Black" w:hAnsi="Arial Black"/>
                <w:sz w:val="22"/>
                <w:lang w:val="en-US"/>
              </w:rPr>
              <w:t>Festival foot</w:t>
            </w:r>
          </w:p>
          <w:p w14:paraId="07AD902E" w14:textId="6398A8C5" w:rsidR="00AF45B6" w:rsidRPr="00746299" w:rsidRDefault="00AF45B6" w:rsidP="00AF45B6">
            <w:pPr>
              <w:spacing w:after="0" w:line="240" w:lineRule="auto"/>
              <w:jc w:val="center"/>
              <w:rPr>
                <w:rFonts w:ascii="Arial Black" w:hAnsi="Arial Black"/>
                <w:sz w:val="22"/>
                <w:lang w:val="en-US"/>
              </w:rPr>
            </w:pPr>
            <w:r w:rsidRPr="00746299">
              <w:rPr>
                <w:rFonts w:ascii="Arial Black" w:hAnsi="Arial Black"/>
                <w:sz w:val="22"/>
                <w:lang w:val="en-US"/>
              </w:rPr>
              <w:t xml:space="preserve">U13 </w:t>
            </w:r>
            <w:r>
              <w:rPr>
                <w:rFonts w:ascii="Arial Black" w:hAnsi="Arial Black"/>
                <w:sz w:val="22"/>
                <w:lang w:val="en-US"/>
              </w:rPr>
              <w:t xml:space="preserve">F </w:t>
            </w:r>
            <w:r w:rsidRPr="00746299">
              <w:rPr>
                <w:rFonts w:ascii="Arial Black" w:hAnsi="Arial Black"/>
                <w:sz w:val="22"/>
                <w:lang w:val="en-US"/>
              </w:rPr>
              <w:t>Pitch</w:t>
            </w:r>
          </w:p>
        </w:tc>
        <w:tc>
          <w:tcPr>
            <w:tcW w:w="2464" w:type="dxa"/>
          </w:tcPr>
          <w:p w14:paraId="11F41AFE" w14:textId="77777777" w:rsidR="00AF45B6" w:rsidRPr="00AF45B6" w:rsidRDefault="00AF45B6" w:rsidP="00746299">
            <w:pPr>
              <w:jc w:val="center"/>
              <w:rPr>
                <w:rFonts w:ascii="Arial" w:hAnsi="Arial" w:cs="Arial"/>
                <w:b/>
                <w:bCs/>
                <w:sz w:val="2"/>
                <w:szCs w:val="2"/>
                <w:lang w:val="en-US"/>
              </w:rPr>
            </w:pPr>
          </w:p>
          <w:p w14:paraId="2880E93D" w14:textId="2CE61659" w:rsidR="00AF45B6" w:rsidRPr="00746299" w:rsidRDefault="00AF45B6" w:rsidP="00746299">
            <w:pPr>
              <w:jc w:val="center"/>
              <w:rPr>
                <w:rFonts w:ascii="Arial" w:hAnsi="Arial" w:cs="Arial"/>
                <w:b/>
                <w:bCs/>
                <w:sz w:val="8"/>
                <w:lang w:val="en-US"/>
              </w:rPr>
            </w:pPr>
            <w:r w:rsidRPr="00746299">
              <w:rPr>
                <w:rFonts w:ascii="Arial" w:hAnsi="Arial" w:cs="Arial"/>
                <w:b/>
                <w:bCs/>
                <w:sz w:val="24"/>
                <w:lang w:val="en-US"/>
              </w:rPr>
              <w:t>70 EUROS</w:t>
            </w:r>
          </w:p>
        </w:tc>
        <w:tc>
          <w:tcPr>
            <w:tcW w:w="1746" w:type="dxa"/>
          </w:tcPr>
          <w:p w14:paraId="05644FCC" w14:textId="77777777" w:rsidR="00AF45B6" w:rsidRPr="00AF45B6" w:rsidRDefault="00AF45B6" w:rsidP="00746299">
            <w:pPr>
              <w:rPr>
                <w:rFonts w:ascii="Arial" w:hAnsi="Arial" w:cs="Arial"/>
                <w:b/>
                <w:bCs/>
                <w:sz w:val="2"/>
                <w:szCs w:val="2"/>
                <w:lang w:val="en-US"/>
              </w:rPr>
            </w:pPr>
          </w:p>
          <w:p w14:paraId="7480894C" w14:textId="5409573B" w:rsidR="00AF45B6" w:rsidRPr="00746299" w:rsidRDefault="00AF45B6" w:rsidP="00746299">
            <w:pPr>
              <w:rPr>
                <w:rFonts w:ascii="Arial" w:hAnsi="Arial" w:cs="Arial"/>
                <w:b/>
                <w:bCs/>
                <w:sz w:val="22"/>
                <w:lang w:val="en-US"/>
              </w:rPr>
            </w:pPr>
            <w:r w:rsidRPr="00746299">
              <w:rPr>
                <w:rFonts w:ascii="Arial" w:hAnsi="Arial" w:cs="Arial"/>
                <w:b/>
                <w:bCs/>
                <w:sz w:val="22"/>
                <w:lang w:val="en-US"/>
              </w:rPr>
              <w:t>x</w:t>
            </w:r>
          </w:p>
        </w:tc>
        <w:tc>
          <w:tcPr>
            <w:tcW w:w="1923" w:type="dxa"/>
            <w:shd w:val="clear" w:color="auto" w:fill="FFFF00"/>
          </w:tcPr>
          <w:p w14:paraId="02201509" w14:textId="77777777" w:rsidR="00AF45B6" w:rsidRPr="00746299" w:rsidRDefault="00AF45B6" w:rsidP="00746299">
            <w:pPr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</w:tr>
    </w:tbl>
    <w:p w14:paraId="0F2EB5B9" w14:textId="77777777" w:rsidR="00CE5B46" w:rsidRPr="00AF45B6" w:rsidRDefault="00CE5B46" w:rsidP="00746299">
      <w:pPr>
        <w:spacing w:after="0" w:line="240" w:lineRule="auto"/>
        <w:jc w:val="center"/>
        <w:rPr>
          <w:rFonts w:ascii="Arial" w:eastAsia="Calibri" w:hAnsi="Arial" w:cs="Arial"/>
          <w:b/>
          <w:color w:val="auto"/>
          <w:kern w:val="0"/>
          <w:sz w:val="22"/>
          <w:szCs w:val="22"/>
          <w:highlight w:val="cyan"/>
          <w:lang w:val="en-US" w:eastAsia="en-US"/>
        </w:rPr>
      </w:pPr>
    </w:p>
    <w:p w14:paraId="6F726281" w14:textId="3BBE50CE" w:rsidR="00746299" w:rsidRDefault="00746299" w:rsidP="00746299">
      <w:pPr>
        <w:spacing w:after="0" w:line="240" w:lineRule="auto"/>
        <w:jc w:val="center"/>
        <w:rPr>
          <w:rFonts w:ascii="Arial" w:eastAsia="Calibri" w:hAnsi="Arial" w:cs="Arial"/>
          <w:b/>
          <w:color w:val="auto"/>
          <w:kern w:val="0"/>
          <w:sz w:val="22"/>
          <w:szCs w:val="22"/>
          <w:lang w:eastAsia="en-US"/>
        </w:rPr>
      </w:pPr>
      <w:r w:rsidRPr="00820E16">
        <w:rPr>
          <w:rFonts w:ascii="Arial" w:eastAsia="Calibri" w:hAnsi="Arial" w:cs="Arial"/>
          <w:b/>
          <w:color w:val="auto"/>
          <w:kern w:val="0"/>
          <w:sz w:val="22"/>
          <w:szCs w:val="22"/>
          <w:highlight w:val="cyan"/>
          <w:lang w:eastAsia="en-US"/>
        </w:rPr>
        <w:t>***Le club peut engager le nombre d’équipes qu’il souhaite***</w:t>
      </w:r>
    </w:p>
    <w:p w14:paraId="6A342F5E" w14:textId="77777777" w:rsidR="00CE5B46" w:rsidRPr="008B22F3" w:rsidRDefault="00CE5B46" w:rsidP="00746299">
      <w:pPr>
        <w:jc w:val="center"/>
        <w:rPr>
          <w:rFonts w:ascii="Arial Black" w:hAnsi="Arial Black"/>
          <w:b/>
          <w:bCs/>
          <w:color w:val="FF0000"/>
          <w:sz w:val="12"/>
          <w:szCs w:val="12"/>
          <w:highlight w:val="yellow"/>
        </w:rPr>
      </w:pPr>
    </w:p>
    <w:p w14:paraId="70191FE0" w14:textId="0DFE273E" w:rsidR="00C360E5" w:rsidRDefault="00746299" w:rsidP="00746299">
      <w:pPr>
        <w:jc w:val="center"/>
        <w:rPr>
          <w:rFonts w:ascii="Arial Black" w:hAnsi="Arial Black"/>
          <w:b/>
          <w:bCs/>
          <w:color w:val="FF0000"/>
        </w:rPr>
      </w:pPr>
      <w:r>
        <w:rPr>
          <w:rFonts w:ascii="Arial Black" w:hAnsi="Arial Black"/>
          <w:b/>
          <w:bCs/>
          <w:color w:val="FF0000"/>
          <w:highlight w:val="yellow"/>
        </w:rPr>
        <w:t>*</w:t>
      </w:r>
      <w:r w:rsidR="005C0253" w:rsidRPr="00142621">
        <w:rPr>
          <w:rFonts w:ascii="Arial Black" w:hAnsi="Arial Black"/>
          <w:b/>
          <w:bCs/>
          <w:color w:val="FF0000"/>
          <w:highlight w:val="yellow"/>
        </w:rPr>
        <w:t>**Règlement à joindre impérativement avec les engagements</w:t>
      </w:r>
    </w:p>
    <w:p w14:paraId="2FBA9BE5" w14:textId="071D3A00" w:rsidR="00A41614" w:rsidRDefault="00A41614" w:rsidP="00746299">
      <w:pPr>
        <w:jc w:val="center"/>
        <w:rPr>
          <w:rFonts w:ascii="Arial Black" w:hAnsi="Arial Black"/>
          <w:b/>
          <w:bCs/>
          <w:color w:val="FF0000"/>
        </w:rPr>
      </w:pPr>
      <w:r w:rsidRPr="00A41614">
        <w:rPr>
          <w:rFonts w:ascii="Arial Black" w:hAnsi="Arial Black"/>
          <w:b/>
          <w:bCs/>
          <w:color w:val="FF0000"/>
          <w:highlight w:val="yellow"/>
        </w:rPr>
        <w:t>A défaut le compte du club sera débité de la somme due</w:t>
      </w:r>
    </w:p>
    <w:p w14:paraId="399EC415" w14:textId="0746CEC5" w:rsidR="00CE5B46" w:rsidRDefault="008B22F3" w:rsidP="00746299">
      <w:pPr>
        <w:jc w:val="center"/>
        <w:rPr>
          <w:rFonts w:ascii="Comic Sans MS" w:hAnsi="Comic Sans MS"/>
          <w:sz w:val="1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275BE2" wp14:editId="523E1896">
            <wp:simplePos x="0" y="0"/>
            <wp:positionH relativeFrom="margin">
              <wp:align>center</wp:align>
            </wp:positionH>
            <wp:positionV relativeFrom="paragraph">
              <wp:posOffset>131671</wp:posOffset>
            </wp:positionV>
            <wp:extent cx="1853852" cy="1146977"/>
            <wp:effectExtent l="0" t="0" r="0" b="0"/>
            <wp:wrapNone/>
            <wp:docPr id="21" name="Image 21" descr="https://pyrenees-orientales.fff.fr/wp-content/uploads/sites/78/2018/12/couvsiteu13pit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yrenees-orientales.fff.fr/wp-content/uploads/sites/78/2018/12/couvsiteu13pitch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852" cy="114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B46" w:rsidRPr="00DD59BA">
        <w:rPr>
          <w:noProof/>
          <w:color w:val="0000FF"/>
          <w:sz w:val="10"/>
        </w:rPr>
        <w:drawing>
          <wp:anchor distT="0" distB="0" distL="114300" distR="114300" simplePos="0" relativeHeight="251657216" behindDoc="1" locked="0" layoutInCell="1" allowOverlap="1" wp14:anchorId="13DA22B6" wp14:editId="02393301">
            <wp:simplePos x="0" y="0"/>
            <wp:positionH relativeFrom="rightMargin">
              <wp:posOffset>66014</wp:posOffset>
            </wp:positionH>
            <wp:positionV relativeFrom="paragraph">
              <wp:posOffset>2225849</wp:posOffset>
            </wp:positionV>
            <wp:extent cx="681746" cy="681746"/>
            <wp:effectExtent l="0" t="0" r="4445" b="0"/>
            <wp:wrapNone/>
            <wp:docPr id="20" name="irc_mi" descr="Image associé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associé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46" cy="68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5B46" w:rsidSect="008A3DB8">
      <w:headerReference w:type="first" r:id="rId13"/>
      <w:footerReference w:type="first" r:id="rId14"/>
      <w:pgSz w:w="11907" w:h="16839"/>
      <w:pgMar w:top="50" w:right="1800" w:bottom="1080" w:left="1800" w:header="1146" w:footer="8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B2B69" w14:textId="77777777" w:rsidR="00711720" w:rsidRDefault="00711720">
      <w:r>
        <w:separator/>
      </w:r>
    </w:p>
  </w:endnote>
  <w:endnote w:type="continuationSeparator" w:id="0">
    <w:p w14:paraId="5D6D847C" w14:textId="77777777" w:rsidR="00711720" w:rsidRDefault="0071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Extra Bold (W1)">
    <w:altName w:val="Candara"/>
    <w:charset w:val="00"/>
    <w:family w:val="swiss"/>
    <w:pitch w:val="variable"/>
    <w:sig w:usb0="00000003" w:usb1="00000000" w:usb2="00000000" w:usb3="00000000" w:csb0="00000001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EA311" w14:textId="1FDB2D6A" w:rsidR="00AF064C" w:rsidRPr="00AF064C" w:rsidRDefault="00074DC1" w:rsidP="00AF064C">
    <w:pPr>
      <w:pStyle w:val="Sansinterligne"/>
      <w:jc w:val="center"/>
      <w:rPr>
        <w:rFonts w:ascii="Arial" w:hAnsi="Arial" w:cs="Arial"/>
        <w:sz w:val="18"/>
      </w:rPr>
    </w:pPr>
    <w:r>
      <w:rPr>
        <w:noProof/>
        <w:sz w:val="12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6A0E87" wp14:editId="746574BD">
              <wp:simplePos x="0" y="0"/>
              <wp:positionH relativeFrom="column">
                <wp:posOffset>1049029</wp:posOffset>
              </wp:positionH>
              <wp:positionV relativeFrom="paragraph">
                <wp:posOffset>42606</wp:posOffset>
              </wp:positionV>
              <wp:extent cx="3390378" cy="442587"/>
              <wp:effectExtent l="0" t="0" r="19685" b="15240"/>
              <wp:wrapNone/>
              <wp:docPr id="76070587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90378" cy="442587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3C773C" w14:textId="77777777" w:rsidR="00074DC1" w:rsidRDefault="00074DC1" w:rsidP="00074DC1">
                          <w:pPr>
                            <w:pStyle w:val="Sansinterligne"/>
                            <w:jc w:val="center"/>
                            <w:rPr>
                              <w:rFonts w:ascii="Bahnschrift SemiBold Condensed" w:hAnsi="Bahnschrift SemiBold Condensed" w:cs="Arial"/>
                              <w:b/>
                              <w:bCs/>
                              <w:color w:val="002060"/>
                              <w:sz w:val="22"/>
                              <w:szCs w:val="18"/>
                            </w:rPr>
                          </w:pPr>
                          <w:r>
                            <w:rPr>
                              <w:rFonts w:ascii="Bahnschrift SemiBold Condensed" w:hAnsi="Bahnschrift SemiBold Condensed" w:cs="Arial"/>
                              <w:b/>
                              <w:bCs/>
                              <w:color w:val="002060"/>
                              <w:sz w:val="22"/>
                              <w:szCs w:val="18"/>
                            </w:rPr>
                            <w:t>DISTRICT DE FOOTBALL DES PYRENEES-ORIENTALES PAYS CATALAN</w:t>
                          </w:r>
                        </w:p>
                        <w:p w14:paraId="71B72D4F" w14:textId="77777777" w:rsidR="00074DC1" w:rsidRDefault="00074DC1" w:rsidP="00074DC1">
                          <w:pPr>
                            <w:pStyle w:val="Sansinterligne"/>
                            <w:ind w:left="-567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auto"/>
                              <w:bdr w:val="none" w:sz="0" w:space="0" w:color="auto" w:frame="1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noProof/>
                              <w:color w:val="auto"/>
                            </w:rPr>
                            <w:t>770 avenue d’Argelès Sur Mer 66100 PERPIGNAN</w:t>
                          </w:r>
                        </w:p>
                        <w:p w14:paraId="3239F47F" w14:textId="77777777" w:rsidR="00074DC1" w:rsidRDefault="00074DC1" w:rsidP="00074DC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6A0E87" id="Rectangle 1" o:spid="_x0000_s1027" style="position:absolute;left:0;text-align:left;margin-left:82.6pt;margin-top:3.35pt;width:266.95pt;height:34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" fillcolor="white [3201]" strokecolor="#4f81bd [3204]" strokeweight="2pt">
              <v:textbox>
                <w:txbxContent>
                  <w:p w14:paraId="733C773C" w14:textId="77777777" w:rsidR="00074DC1" w:rsidRDefault="00074DC1" w:rsidP="00074DC1">
                    <w:pPr>
                      <w:pStyle w:val="Sansinterligne"/>
                      <w:jc w:val="center"/>
                      <w:rPr>
                        <w:rFonts w:ascii="Bahnschrift SemiBold Condensed" w:hAnsi="Bahnschrift SemiBold Condensed" w:cs="Arial"/>
                        <w:b/>
                        <w:bCs/>
                        <w:color w:val="002060"/>
                        <w:sz w:val="22"/>
                        <w:szCs w:val="18"/>
                      </w:rPr>
                    </w:pPr>
                    <w:r>
                      <w:rPr>
                        <w:rFonts w:ascii="Bahnschrift SemiBold Condensed" w:hAnsi="Bahnschrift SemiBold Condensed" w:cs="Arial"/>
                        <w:b/>
                        <w:bCs/>
                        <w:color w:val="002060"/>
                        <w:sz w:val="22"/>
                        <w:szCs w:val="18"/>
                      </w:rPr>
                      <w:t>DISTRICT DE FOOTBALL DES PYRENEES-ORIENTALES PAYS CATALAN</w:t>
                    </w:r>
                  </w:p>
                  <w:p w14:paraId="71B72D4F" w14:textId="77777777" w:rsidR="00074DC1" w:rsidRDefault="00074DC1" w:rsidP="00074DC1">
                    <w:pPr>
                      <w:pStyle w:val="Sansinterligne"/>
                      <w:ind w:left="-567"/>
                      <w:jc w:val="center"/>
                      <w:rPr>
                        <w:rFonts w:ascii="Calibri" w:hAnsi="Calibri" w:cs="Calibri"/>
                        <w:b/>
                        <w:bCs/>
                        <w:color w:val="auto"/>
                        <w:bdr w:val="none" w:sz="0" w:space="0" w:color="auto" w:frame="1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noProof/>
                        <w:color w:val="auto"/>
                      </w:rPr>
                      <w:t>770 avenue d’Argelès Sur Mer 66100 PERPIGNAN</w:t>
                    </w:r>
                  </w:p>
                  <w:p w14:paraId="3239F47F" w14:textId="77777777" w:rsidR="00074DC1" w:rsidRDefault="00074DC1" w:rsidP="00074DC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173274">
      <w:rPr>
        <w:noProof/>
        <w:sz w:val="12"/>
        <w:szCs w:val="16"/>
      </w:rPr>
      <w:drawing>
        <wp:anchor distT="0" distB="0" distL="114300" distR="114300" simplePos="0" relativeHeight="251662336" behindDoc="1" locked="0" layoutInCell="1" allowOverlap="1" wp14:anchorId="0DC892E6" wp14:editId="5B0F6D6B">
          <wp:simplePos x="0" y="0"/>
          <wp:positionH relativeFrom="column">
            <wp:posOffset>-828675</wp:posOffset>
          </wp:positionH>
          <wp:positionV relativeFrom="paragraph">
            <wp:posOffset>-347980</wp:posOffset>
          </wp:positionV>
          <wp:extent cx="723900" cy="752475"/>
          <wp:effectExtent l="19050" t="0" r="0" b="0"/>
          <wp:wrapNone/>
          <wp:docPr id="81" name="Image 81" descr="C:\Documents and Settings\lydia\Mes documents\Logo\LF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" descr="C:\Documents and Settings\lydia\Mes documents\Logo\LF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90263">
      <w:rPr>
        <w:noProof/>
        <w:sz w:val="12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CED17A" wp14:editId="3555C4C8">
              <wp:simplePos x="0" y="0"/>
              <wp:positionH relativeFrom="column">
                <wp:posOffset>6052185</wp:posOffset>
              </wp:positionH>
              <wp:positionV relativeFrom="paragraph">
                <wp:posOffset>-1394460</wp:posOffset>
              </wp:positionV>
              <wp:extent cx="72390" cy="1894205"/>
              <wp:effectExtent l="13335" t="115570" r="9525" b="9525"/>
              <wp:wrapNone/>
              <wp:docPr id="5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72390" cy="189420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FFFFFF"/>
                          </a:gs>
                          <a:gs pos="100000">
                            <a:srgbClr val="999999"/>
                          </a:gs>
                        </a:gsLst>
                        <a:lin ang="5400000" scaled="1"/>
                      </a:gradFill>
                      <a:ln w="12700">
                        <a:miter lim="800000"/>
                        <a:headEnd/>
                        <a:tailEnd/>
                      </a:ln>
                      <a:effectLst/>
                      <a:scene3d>
                        <a:camera prst="legacyPerspectiveTop"/>
                        <a:lightRig rig="legacyFlat3" dir="b"/>
                      </a:scene3d>
                      <a:sp3d extrusionH="887400" prstMaterial="legacyMatte">
                        <a:bevelT w="13500" h="13500" prst="angle"/>
                        <a:bevelB w="13500" h="13500" prst="angle"/>
                        <a:extrusionClr>
                          <a:srgbClr val="FFFFFF"/>
                        </a:extrusionClr>
                        <a:contourClr>
                          <a:srgbClr val="FFFFFF"/>
                        </a:contourClr>
                      </a:sp3d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BD22CA" id="Rectangle 25" o:spid="_x0000_s1026" style="position:absolute;margin-left:476.55pt;margin-top:-109.8pt;width:5.7pt;height:149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">
              <v:fill color2="#999" focus="100%" type="gradient"/>
              <v:shadow color="#7f7f7f" opacity=".5" offset="1pt"/>
              <o:extrusion v:ext="view" backdepth="1in" color="white" on="t" viewpoint="0" viewpointorigin="0" skewangle="-90" type="perspective"/>
            </v:rect>
          </w:pict>
        </mc:Fallback>
      </mc:AlternateContent>
    </w:r>
  </w:p>
  <w:p w14:paraId="5E6290CD" w14:textId="73698B84" w:rsidR="00AF064C" w:rsidRPr="00AF064C" w:rsidRDefault="00AF064C" w:rsidP="00AF064C">
    <w:pPr>
      <w:pStyle w:val="Sansinterligne"/>
      <w:jc w:val="center"/>
      <w:rPr>
        <w:rFonts w:ascii="Arial" w:hAnsi="Arial" w:cs="Arial"/>
        <w:sz w:val="2"/>
      </w:rPr>
    </w:pPr>
  </w:p>
  <w:p w14:paraId="0659E935" w14:textId="6ECB4539" w:rsidR="008D3958" w:rsidRPr="00AF064C" w:rsidRDefault="00190263" w:rsidP="00AF064C">
    <w:pPr>
      <w:pStyle w:val="Sansinterligne"/>
      <w:jc w:val="center"/>
      <w:rPr>
        <w:rFonts w:ascii="Arial" w:hAnsi="Arial" w:cs="Arial"/>
        <w:sz w:val="40"/>
        <w:szCs w:val="32"/>
      </w:rPr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5FB21B" wp14:editId="59406C48">
              <wp:simplePos x="0" y="0"/>
              <wp:positionH relativeFrom="page">
                <wp:posOffset>301625</wp:posOffset>
              </wp:positionH>
              <wp:positionV relativeFrom="page">
                <wp:posOffset>10287000</wp:posOffset>
              </wp:positionV>
              <wp:extent cx="6858000" cy="118745"/>
              <wp:effectExtent l="0" t="0" r="3175" b="0"/>
              <wp:wrapNone/>
              <wp:docPr id="1" name="Group 1" descr="barres de nivea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58000" cy="118745"/>
                        <a:chOff x="19431000" y="18690336"/>
                        <a:chExt cx="6858000" cy="118872"/>
                      </a:xfrm>
                    </wpg:grpSpPr>
                    <wps:wsp>
                      <wps:cNvPr id="2" name="Rectangle 2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" name="Rectangle 4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187692" id="Group 1" o:spid="_x0000_s1026" alt="barres de niveau" style="position:absolute;margin-left:23.75pt;margin-top:810pt;width:540pt;height:9.35pt;z-index:251659264;mso-position-horizontal-relative:page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">
              <v:rect id="Rectangle 2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" fillcolor="#fc0" stroked="f" strokeweight="0" insetpen="t">
                <v:shadow color="#ccc"/>
                <o:lock v:ext="edit" shapetype="t"/>
                <v:textbox inset="2.88pt,2.88pt,2.88pt,2.88pt"/>
              </v:rect>
              <v:rect id="Rectangle 3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" fillcolor="#f90" stroked="f" strokeweight="0" insetpen="t">
                <v:shadow color="#ccc"/>
                <o:lock v:ext="edit" shapetype="t"/>
                <v:textbox inset="2.88pt,2.88pt,2.88pt,2.88pt"/>
              </v:rect>
              <v:rect id="Rectangle 4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" fillcolor="#669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01FD6" w14:textId="77777777" w:rsidR="00711720" w:rsidRDefault="00711720">
      <w:r>
        <w:separator/>
      </w:r>
    </w:p>
  </w:footnote>
  <w:footnote w:type="continuationSeparator" w:id="0">
    <w:p w14:paraId="7606C824" w14:textId="77777777" w:rsidR="00711720" w:rsidRDefault="00711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D4C87" w14:textId="77777777" w:rsidR="008D3958" w:rsidRDefault="00BB29CA" w:rsidP="0065226A">
    <w:pPr>
      <w:pStyle w:val="En-tte"/>
      <w:ind w:right="-1332"/>
      <w:jc w:val="right"/>
    </w:pPr>
    <w:r>
      <w:rPr>
        <w:noProof/>
      </w:rPr>
      <mc:AlternateContent>
        <mc:Choice Requires="wps">
          <w:drawing>
            <wp:anchor distT="36576" distB="36576" distL="36576" distR="36576" simplePos="0" relativeHeight="251656192" behindDoc="0" locked="0" layoutInCell="1" allowOverlap="1" wp14:anchorId="2619F9D2" wp14:editId="4D91A7F5">
              <wp:simplePos x="0" y="0"/>
              <wp:positionH relativeFrom="page">
                <wp:posOffset>479272</wp:posOffset>
              </wp:positionH>
              <wp:positionV relativeFrom="page">
                <wp:posOffset>132430</wp:posOffset>
              </wp:positionV>
              <wp:extent cx="6577374" cy="1243133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6577374" cy="12431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708490F" w14:textId="77777777" w:rsidR="008D3958" w:rsidRPr="00E02008" w:rsidRDefault="00085EC8" w:rsidP="00444ED2">
                          <w:pPr>
                            <w:pStyle w:val="Titre1"/>
                            <w:rPr>
                              <w:color w:val="365F91" w:themeColor="accent1" w:themeShade="BF"/>
                              <w:sz w:val="22"/>
                              <w:szCs w:val="22"/>
                            </w:rPr>
                          </w:pPr>
                          <w:r w:rsidRPr="00E02008">
                            <w:rPr>
                              <w:color w:val="365F91" w:themeColor="accent1" w:themeShade="BF"/>
                              <w:sz w:val="22"/>
                              <w:szCs w:val="22"/>
                            </w:rPr>
                            <w:t>Fédération Française de Football – Ligue du Languedoc-Roussillon</w:t>
                          </w:r>
                        </w:p>
                        <w:p w14:paraId="33E77DD8" w14:textId="77777777" w:rsidR="00085EC8" w:rsidRPr="00BB29CA" w:rsidRDefault="00085EC8" w:rsidP="00367C70">
                          <w:pPr>
                            <w:pStyle w:val="Sansinterligne"/>
                            <w:ind w:left="1276"/>
                            <w:jc w:val="center"/>
                            <w:rPr>
                              <w:rFonts w:ascii="Arial Black" w:hAnsi="Arial Black"/>
                              <w:color w:val="C00000"/>
                              <w:sz w:val="24"/>
                            </w:rPr>
                          </w:pPr>
                          <w:r w:rsidRPr="00BB29CA">
                            <w:rPr>
                              <w:rFonts w:ascii="Arial Black" w:hAnsi="Arial Black"/>
                              <w:color w:val="C00000"/>
                              <w:sz w:val="24"/>
                            </w:rPr>
                            <w:t>District des Pyrénées-Orientales</w:t>
                          </w:r>
                          <w:r w:rsidR="00367C70">
                            <w:rPr>
                              <w:rFonts w:ascii="Arial Black" w:hAnsi="Arial Black"/>
                              <w:color w:val="C00000"/>
                              <w:sz w:val="24"/>
                            </w:rPr>
                            <w:t xml:space="preserve"> Pays Catalan</w:t>
                          </w:r>
                        </w:p>
                        <w:p w14:paraId="52D3A68D" w14:textId="77777777" w:rsidR="008A3DB8" w:rsidRDefault="00CA55C2" w:rsidP="00CA55C2">
                          <w:pPr>
                            <w:pStyle w:val="Adressedudestinataire"/>
                            <w:ind w:left="1276"/>
                            <w:rPr>
                              <w:b/>
                              <w:color w:val="1F497D" w:themeColor="text2"/>
                            </w:rPr>
                          </w:pPr>
                          <w:r>
                            <w:rPr>
                              <w:b/>
                              <w:color w:val="1F497D" w:themeColor="text2"/>
                            </w:rPr>
                            <w:t xml:space="preserve">                                           </w:t>
                          </w:r>
                          <w:r w:rsidR="00BB29CA">
                            <w:rPr>
                              <w:b/>
                              <w:color w:val="1F497D" w:themeColor="text2"/>
                            </w:rPr>
                            <w:t xml:space="preserve">        </w:t>
                          </w:r>
                          <w:r w:rsidR="008A3DB8" w:rsidRPr="006B66CB">
                            <w:rPr>
                              <w:b/>
                              <w:color w:val="1F497D" w:themeColor="text2"/>
                            </w:rPr>
                            <w:t>Tél : 04.68.54.61.11</w:t>
                          </w:r>
                        </w:p>
                        <w:p w14:paraId="1CA95C52" w14:textId="77777777" w:rsidR="008A3DB8" w:rsidRDefault="008A3DB8" w:rsidP="008A3DB8">
                          <w:pPr>
                            <w:pStyle w:val="Adressedudestinataire"/>
                            <w:ind w:left="1276"/>
                            <w:jc w:val="both"/>
                          </w:pPr>
                          <w:hyperlink r:id="rId1" w:history="1">
                            <w:r w:rsidRPr="00A7269C">
                              <w:rPr>
                                <w:rStyle w:val="Lienhypertexte"/>
                              </w:rPr>
                              <w:t>secretariat@pyrenees-orientales.fff.fr</w:t>
                            </w:r>
                          </w:hyperlink>
                          <w:r>
                            <w:t xml:space="preserve"> - </w:t>
                          </w:r>
                          <w:hyperlink r:id="rId2" w:history="1">
                            <w:r w:rsidRPr="00A7269C">
                              <w:rPr>
                                <w:rStyle w:val="Lienhypertexte"/>
                              </w:rPr>
                              <w:t>http://pyrenees-orientales.fff.fr</w:t>
                            </w:r>
                          </w:hyperlink>
                        </w:p>
                        <w:p w14:paraId="28477B40" w14:textId="77777777" w:rsidR="008A3DB8" w:rsidRPr="008A3DB8" w:rsidRDefault="008A3DB8" w:rsidP="008A3DB8">
                          <w:pPr>
                            <w:pStyle w:val="Sansinterligne"/>
                            <w:jc w:val="center"/>
                            <w:rPr>
                              <w:rFonts w:ascii="Arial Black" w:hAnsi="Arial Black"/>
                              <w:b/>
                            </w:rPr>
                          </w:pPr>
                        </w:p>
                        <w:p w14:paraId="59500856" w14:textId="77777777" w:rsidR="00085EC8" w:rsidRDefault="00085EC8" w:rsidP="0065226A">
                          <w:pPr>
                            <w:jc w:val="right"/>
                            <w:rPr>
                              <w:rFonts w:ascii="Albertus Extra Bold (W1)" w:hAnsi="Albertus Extra Bold (W1)"/>
                              <w:sz w:val="40"/>
                              <w:szCs w:val="40"/>
                            </w:rPr>
                          </w:pPr>
                        </w:p>
                        <w:p w14:paraId="6E5CAD05" w14:textId="77777777" w:rsidR="00085EC8" w:rsidRPr="00085EC8" w:rsidRDefault="00085EC8" w:rsidP="00085EC8"/>
                        <w:p w14:paraId="74669A97" w14:textId="77777777" w:rsidR="00085EC8" w:rsidRPr="00085EC8" w:rsidRDefault="00085EC8" w:rsidP="00085EC8"/>
                        <w:p w14:paraId="1F4583C6" w14:textId="77777777" w:rsidR="00085EC8" w:rsidRPr="00085EC8" w:rsidRDefault="00085EC8" w:rsidP="00085EC8">
                          <w:pPr>
                            <w:rPr>
                              <w:rFonts w:ascii="Albertus Extra Bold (W1)" w:hAnsi="Albertus Extra Bold (W1)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9F9D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7.75pt;margin-top:10.45pt;width:517.9pt;height:97.9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" filled="f" stroked="f" strokeweight="0" insetpen="t">
              <o:lock v:ext="edit" shapetype="t"/>
              <v:textbox inset="2.85pt,2.85pt,2.85pt,2.85pt">
                <w:txbxContent>
                  <w:p w14:paraId="1708490F" w14:textId="77777777" w:rsidR="008D3958" w:rsidRPr="00E02008" w:rsidRDefault="00085EC8" w:rsidP="00444ED2">
                    <w:pPr>
                      <w:pStyle w:val="Titre1"/>
                      <w:rPr>
                        <w:color w:val="365F91" w:themeColor="accent1" w:themeShade="BF"/>
                        <w:sz w:val="22"/>
                        <w:szCs w:val="22"/>
                      </w:rPr>
                    </w:pPr>
                    <w:r w:rsidRPr="00E02008">
                      <w:rPr>
                        <w:color w:val="365F91" w:themeColor="accent1" w:themeShade="BF"/>
                        <w:sz w:val="22"/>
                        <w:szCs w:val="22"/>
                      </w:rPr>
                      <w:t>Fédération Française de Football – Ligue du Languedoc-Roussillon</w:t>
                    </w:r>
                  </w:p>
                  <w:p w14:paraId="33E77DD8" w14:textId="77777777" w:rsidR="00085EC8" w:rsidRPr="00BB29CA" w:rsidRDefault="00085EC8" w:rsidP="00367C70">
                    <w:pPr>
                      <w:pStyle w:val="Sansinterligne"/>
                      <w:ind w:left="1276"/>
                      <w:jc w:val="center"/>
                      <w:rPr>
                        <w:rFonts w:ascii="Arial Black" w:hAnsi="Arial Black"/>
                        <w:color w:val="C00000"/>
                        <w:sz w:val="24"/>
                      </w:rPr>
                    </w:pPr>
                    <w:r w:rsidRPr="00BB29CA">
                      <w:rPr>
                        <w:rFonts w:ascii="Arial Black" w:hAnsi="Arial Black"/>
                        <w:color w:val="C00000"/>
                        <w:sz w:val="24"/>
                      </w:rPr>
                      <w:t>District des Pyrénées-Orientales</w:t>
                    </w:r>
                    <w:r w:rsidR="00367C70">
                      <w:rPr>
                        <w:rFonts w:ascii="Arial Black" w:hAnsi="Arial Black"/>
                        <w:color w:val="C00000"/>
                        <w:sz w:val="24"/>
                      </w:rPr>
                      <w:t xml:space="preserve"> Pays Catalan</w:t>
                    </w:r>
                  </w:p>
                  <w:p w14:paraId="52D3A68D" w14:textId="77777777" w:rsidR="008A3DB8" w:rsidRDefault="00CA55C2" w:rsidP="00CA55C2">
                    <w:pPr>
                      <w:pStyle w:val="Adressedudestinataire"/>
                      <w:ind w:left="1276"/>
                      <w:rPr>
                        <w:b/>
                        <w:color w:val="1F497D" w:themeColor="text2"/>
                      </w:rPr>
                    </w:pPr>
                    <w:r>
                      <w:rPr>
                        <w:b/>
                        <w:color w:val="1F497D" w:themeColor="text2"/>
                      </w:rPr>
                      <w:t xml:space="preserve">                                           </w:t>
                    </w:r>
                    <w:r w:rsidR="00BB29CA">
                      <w:rPr>
                        <w:b/>
                        <w:color w:val="1F497D" w:themeColor="text2"/>
                      </w:rPr>
                      <w:t xml:space="preserve">        </w:t>
                    </w:r>
                    <w:r w:rsidR="008A3DB8" w:rsidRPr="006B66CB">
                      <w:rPr>
                        <w:b/>
                        <w:color w:val="1F497D" w:themeColor="text2"/>
                      </w:rPr>
                      <w:t>Tél : 04.68.54.61.11</w:t>
                    </w:r>
                  </w:p>
                  <w:p w14:paraId="1CA95C52" w14:textId="77777777" w:rsidR="008A3DB8" w:rsidRDefault="008A3DB8" w:rsidP="008A3DB8">
                    <w:pPr>
                      <w:pStyle w:val="Adressedudestinataire"/>
                      <w:ind w:left="1276"/>
                      <w:jc w:val="both"/>
                    </w:pPr>
                    <w:hyperlink r:id="rId3" w:history="1">
                      <w:r w:rsidRPr="00A7269C">
                        <w:rPr>
                          <w:rStyle w:val="Lienhypertexte"/>
                        </w:rPr>
                        <w:t>secretariat@pyrenees-orientales.fff.fr</w:t>
                      </w:r>
                    </w:hyperlink>
                    <w:r>
                      <w:t xml:space="preserve"> - </w:t>
                    </w:r>
                    <w:hyperlink r:id="rId4" w:history="1">
                      <w:r w:rsidRPr="00A7269C">
                        <w:rPr>
                          <w:rStyle w:val="Lienhypertexte"/>
                        </w:rPr>
                        <w:t>http://pyrenees-orientales.fff.fr</w:t>
                      </w:r>
                    </w:hyperlink>
                  </w:p>
                  <w:p w14:paraId="28477B40" w14:textId="77777777" w:rsidR="008A3DB8" w:rsidRPr="008A3DB8" w:rsidRDefault="008A3DB8" w:rsidP="008A3DB8">
                    <w:pPr>
                      <w:pStyle w:val="Sansinterligne"/>
                      <w:jc w:val="center"/>
                      <w:rPr>
                        <w:rFonts w:ascii="Arial Black" w:hAnsi="Arial Black"/>
                        <w:b/>
                      </w:rPr>
                    </w:pPr>
                  </w:p>
                  <w:p w14:paraId="59500856" w14:textId="77777777" w:rsidR="00085EC8" w:rsidRDefault="00085EC8" w:rsidP="0065226A">
                    <w:pPr>
                      <w:jc w:val="right"/>
                      <w:rPr>
                        <w:rFonts w:ascii="Albertus Extra Bold (W1)" w:hAnsi="Albertus Extra Bold (W1)"/>
                        <w:sz w:val="40"/>
                        <w:szCs w:val="40"/>
                      </w:rPr>
                    </w:pPr>
                  </w:p>
                  <w:p w14:paraId="6E5CAD05" w14:textId="77777777" w:rsidR="00085EC8" w:rsidRPr="00085EC8" w:rsidRDefault="00085EC8" w:rsidP="00085EC8"/>
                  <w:p w14:paraId="74669A97" w14:textId="77777777" w:rsidR="00085EC8" w:rsidRPr="00085EC8" w:rsidRDefault="00085EC8" w:rsidP="00085EC8"/>
                  <w:p w14:paraId="1F4583C6" w14:textId="77777777" w:rsidR="00085EC8" w:rsidRPr="00085EC8" w:rsidRDefault="00085EC8" w:rsidP="00085EC8">
                    <w:pPr>
                      <w:rPr>
                        <w:rFonts w:ascii="Albertus Extra Bold (W1)" w:hAnsi="Albertus Extra Bold (W1)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0263"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7E54475" wp14:editId="61803044">
              <wp:simplePos x="0" y="0"/>
              <wp:positionH relativeFrom="page">
                <wp:posOffset>-307975</wp:posOffset>
              </wp:positionH>
              <wp:positionV relativeFrom="page">
                <wp:posOffset>1144905</wp:posOffset>
              </wp:positionV>
              <wp:extent cx="7023100" cy="112395"/>
              <wp:effectExtent l="0" t="1905" r="0" b="0"/>
              <wp:wrapNone/>
              <wp:docPr id="8" name="Group 7" descr="barres de nivea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023100" cy="112395"/>
                        <a:chOff x="19431000" y="18690336"/>
                        <a:chExt cx="6858000" cy="118872"/>
                      </a:xfrm>
                    </wpg:grpSpPr>
                    <wps:wsp>
                      <wps:cNvPr id="9" name="Rectangle 8"/>
                      <wps:cNvSpPr>
                        <a:spLocks noChangeArrowheads="1" noChangeShapeType="1"/>
                      </wps:cNvSpPr>
                      <wps:spPr bwMode="auto">
                        <a:xfrm>
                          <a:off x="19431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0" name="Rectangle 9"/>
                      <wps:cNvSpPr>
                        <a:spLocks noChangeArrowheads="1" noChangeShapeType="1"/>
                      </wps:cNvSpPr>
                      <wps:spPr bwMode="auto">
                        <a:xfrm>
                          <a:off x="21717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1" name="Rectangle 10"/>
                      <wps:cNvSpPr>
                        <a:spLocks noChangeArrowheads="1" noChangeShapeType="1"/>
                      </wps:cNvSpPr>
                      <wps:spPr bwMode="auto">
                        <a:xfrm>
                          <a:off x="24003000" y="18690336"/>
                          <a:ext cx="2286000" cy="118872"/>
                        </a:xfrm>
                        <a:prstGeom prst="rect">
                          <a:avLst/>
                        </a:prstGeom>
                        <a:solidFill>
                          <a:srgbClr val="6666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85B012" id="Group 7" o:spid="_x0000_s1026" alt="barres de niveau" style="position:absolute;margin-left:-24.25pt;margin-top:90.15pt;width:553pt;height:8.85pt;flip:y;z-index:251657216;mso-position-horizontal-relative:page;mso-position-vertical-relative:page" coordorigin="194310,186903" coordsize="68580,1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">
              <v:rect id="Rectangle 8" o:spid="_x0000_s1027" style="position:absolute;left:19431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" fillcolor="#fc0" stroked="f" strokeweight="0" insetpen="t">
                <v:shadow color="#ccc"/>
                <o:lock v:ext="edit" shapetype="t"/>
                <v:textbox inset="2.88pt,2.88pt,2.88pt,2.88pt"/>
              </v:rect>
              <v:rect id="Rectangle 9" o:spid="_x0000_s1028" style="position:absolute;left:21717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" fillcolor="#f90" stroked="f" strokeweight="0" insetpen="t">
                <v:shadow color="#ccc"/>
                <o:lock v:ext="edit" shapetype="t"/>
                <v:textbox inset="2.88pt,2.88pt,2.88pt,2.88pt"/>
              </v:rect>
              <v:rect id="Rectangle 10" o:spid="_x0000_s1029" style="position:absolute;left:240030;top:186903;width:22860;height:1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" fillcolor="#669" stroked="f" strokeweight="0" insetpen="t">
                <v:shadow color="#ccc"/>
                <o:lock v:ext="edit" shapetype="t"/>
                <v:textbox inset="2.88pt,2.88pt,2.88pt,2.88pt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fc0,#f90,#669,#fc48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CB"/>
    <w:rsid w:val="00030880"/>
    <w:rsid w:val="000332EC"/>
    <w:rsid w:val="000348FF"/>
    <w:rsid w:val="000738F5"/>
    <w:rsid w:val="00074DC1"/>
    <w:rsid w:val="00077A4B"/>
    <w:rsid w:val="00085EC8"/>
    <w:rsid w:val="000A1490"/>
    <w:rsid w:val="000A7AE8"/>
    <w:rsid w:val="000B188E"/>
    <w:rsid w:val="000B5ACE"/>
    <w:rsid w:val="000C6B51"/>
    <w:rsid w:val="00100809"/>
    <w:rsid w:val="001205C4"/>
    <w:rsid w:val="00133C07"/>
    <w:rsid w:val="001462EC"/>
    <w:rsid w:val="00151ED3"/>
    <w:rsid w:val="00155DA1"/>
    <w:rsid w:val="00173274"/>
    <w:rsid w:val="00190263"/>
    <w:rsid w:val="00190F6A"/>
    <w:rsid w:val="001A60E5"/>
    <w:rsid w:val="001B5BB6"/>
    <w:rsid w:val="001D1143"/>
    <w:rsid w:val="001D4E72"/>
    <w:rsid w:val="001E1EB1"/>
    <w:rsid w:val="002000DA"/>
    <w:rsid w:val="00226A18"/>
    <w:rsid w:val="00252ED9"/>
    <w:rsid w:val="002D57F6"/>
    <w:rsid w:val="002E47BB"/>
    <w:rsid w:val="00320F68"/>
    <w:rsid w:val="00335252"/>
    <w:rsid w:val="00345494"/>
    <w:rsid w:val="003509A0"/>
    <w:rsid w:val="0035616B"/>
    <w:rsid w:val="00367C70"/>
    <w:rsid w:val="00370E23"/>
    <w:rsid w:val="00397688"/>
    <w:rsid w:val="003B0C1A"/>
    <w:rsid w:val="003B7C76"/>
    <w:rsid w:val="003E0C34"/>
    <w:rsid w:val="003F79B5"/>
    <w:rsid w:val="0040747E"/>
    <w:rsid w:val="004129C6"/>
    <w:rsid w:val="004201E2"/>
    <w:rsid w:val="00424FF2"/>
    <w:rsid w:val="00426ED4"/>
    <w:rsid w:val="00444ED2"/>
    <w:rsid w:val="004B16DD"/>
    <w:rsid w:val="004E609E"/>
    <w:rsid w:val="004E67C3"/>
    <w:rsid w:val="00510C77"/>
    <w:rsid w:val="00540937"/>
    <w:rsid w:val="0059007B"/>
    <w:rsid w:val="005C0253"/>
    <w:rsid w:val="005E279C"/>
    <w:rsid w:val="005E71C6"/>
    <w:rsid w:val="005F58EB"/>
    <w:rsid w:val="005F6B6F"/>
    <w:rsid w:val="00601CEF"/>
    <w:rsid w:val="006069BF"/>
    <w:rsid w:val="00606C90"/>
    <w:rsid w:val="006146A9"/>
    <w:rsid w:val="00636F5E"/>
    <w:rsid w:val="0065226A"/>
    <w:rsid w:val="00666336"/>
    <w:rsid w:val="00671D94"/>
    <w:rsid w:val="006843DA"/>
    <w:rsid w:val="006A77E0"/>
    <w:rsid w:val="006B66CB"/>
    <w:rsid w:val="006D3B5C"/>
    <w:rsid w:val="00711720"/>
    <w:rsid w:val="00715140"/>
    <w:rsid w:val="00746299"/>
    <w:rsid w:val="007766F6"/>
    <w:rsid w:val="00784340"/>
    <w:rsid w:val="007B3FBF"/>
    <w:rsid w:val="007B7E1C"/>
    <w:rsid w:val="007C26AB"/>
    <w:rsid w:val="007F0043"/>
    <w:rsid w:val="0080730F"/>
    <w:rsid w:val="00820E16"/>
    <w:rsid w:val="00836738"/>
    <w:rsid w:val="00847E8E"/>
    <w:rsid w:val="00860B50"/>
    <w:rsid w:val="0086320F"/>
    <w:rsid w:val="00881377"/>
    <w:rsid w:val="00896E48"/>
    <w:rsid w:val="008A119A"/>
    <w:rsid w:val="008A3DB8"/>
    <w:rsid w:val="008B22F3"/>
    <w:rsid w:val="008C5B7A"/>
    <w:rsid w:val="008C62E9"/>
    <w:rsid w:val="008D3958"/>
    <w:rsid w:val="008F63CE"/>
    <w:rsid w:val="009019EE"/>
    <w:rsid w:val="009227B6"/>
    <w:rsid w:val="00922ACB"/>
    <w:rsid w:val="00977DA9"/>
    <w:rsid w:val="00994C8C"/>
    <w:rsid w:val="009C2404"/>
    <w:rsid w:val="009F5AF6"/>
    <w:rsid w:val="00A01FC2"/>
    <w:rsid w:val="00A24083"/>
    <w:rsid w:val="00A27A9A"/>
    <w:rsid w:val="00A34C4C"/>
    <w:rsid w:val="00A41614"/>
    <w:rsid w:val="00A70F72"/>
    <w:rsid w:val="00A83CFF"/>
    <w:rsid w:val="00AB0AE9"/>
    <w:rsid w:val="00AC2B9F"/>
    <w:rsid w:val="00AC5736"/>
    <w:rsid w:val="00AD1A7D"/>
    <w:rsid w:val="00AE5FB4"/>
    <w:rsid w:val="00AF064C"/>
    <w:rsid w:val="00AF45B6"/>
    <w:rsid w:val="00B03B06"/>
    <w:rsid w:val="00B25AAE"/>
    <w:rsid w:val="00B426C7"/>
    <w:rsid w:val="00B51E48"/>
    <w:rsid w:val="00B647E3"/>
    <w:rsid w:val="00B7734B"/>
    <w:rsid w:val="00B77EAB"/>
    <w:rsid w:val="00B9342B"/>
    <w:rsid w:val="00B9674A"/>
    <w:rsid w:val="00BB21EE"/>
    <w:rsid w:val="00BB29CA"/>
    <w:rsid w:val="00BB4055"/>
    <w:rsid w:val="00BC6809"/>
    <w:rsid w:val="00BD0A4B"/>
    <w:rsid w:val="00BD136E"/>
    <w:rsid w:val="00BD29EA"/>
    <w:rsid w:val="00C21E5F"/>
    <w:rsid w:val="00C236D2"/>
    <w:rsid w:val="00C237E3"/>
    <w:rsid w:val="00C360E5"/>
    <w:rsid w:val="00C50500"/>
    <w:rsid w:val="00C6352D"/>
    <w:rsid w:val="00C91B0F"/>
    <w:rsid w:val="00C96DC2"/>
    <w:rsid w:val="00CA3616"/>
    <w:rsid w:val="00CA55C2"/>
    <w:rsid w:val="00CB7CBD"/>
    <w:rsid w:val="00CC0958"/>
    <w:rsid w:val="00CC10C2"/>
    <w:rsid w:val="00CE5B46"/>
    <w:rsid w:val="00CF2832"/>
    <w:rsid w:val="00CF41ED"/>
    <w:rsid w:val="00D101A0"/>
    <w:rsid w:val="00D12910"/>
    <w:rsid w:val="00D214C7"/>
    <w:rsid w:val="00D60D6A"/>
    <w:rsid w:val="00D6211C"/>
    <w:rsid w:val="00D66B5E"/>
    <w:rsid w:val="00D85A5D"/>
    <w:rsid w:val="00D9284E"/>
    <w:rsid w:val="00D94384"/>
    <w:rsid w:val="00D97299"/>
    <w:rsid w:val="00DA1F19"/>
    <w:rsid w:val="00DB27A6"/>
    <w:rsid w:val="00E02008"/>
    <w:rsid w:val="00E0606A"/>
    <w:rsid w:val="00E67524"/>
    <w:rsid w:val="00EC2EFE"/>
    <w:rsid w:val="00EE708A"/>
    <w:rsid w:val="00F003B9"/>
    <w:rsid w:val="00F170FB"/>
    <w:rsid w:val="00F50439"/>
    <w:rsid w:val="00F60E15"/>
    <w:rsid w:val="00F72F99"/>
    <w:rsid w:val="00FD7977"/>
    <w:rsid w:val="00FE3B6C"/>
    <w:rsid w:val="00FF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c0,#f90,#669,#fc4824"/>
    </o:shapedefaults>
    <o:shapelayout v:ext="edit">
      <o:idmap v:ext="edit" data="2"/>
    </o:shapelayout>
  </w:shapeDefaults>
  <w:decimalSymbol w:val=","/>
  <w:listSeparator w:val=";"/>
  <w14:docId w14:val="32CD17DF"/>
  <w15:docId w15:val="{BFFCB661-4461-4A1E-AF43-96750D8D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977"/>
    <w:pPr>
      <w:spacing w:after="180" w:line="268" w:lineRule="auto"/>
    </w:pPr>
    <w:rPr>
      <w:color w:val="000000"/>
      <w:kern w:val="28"/>
    </w:rPr>
  </w:style>
  <w:style w:type="paragraph" w:styleId="Titre1">
    <w:name w:val="heading 1"/>
    <w:basedOn w:val="Normal"/>
    <w:next w:val="Normal"/>
    <w:qFormat/>
    <w:rsid w:val="00FD7977"/>
    <w:pPr>
      <w:jc w:val="center"/>
      <w:outlineLvl w:val="0"/>
    </w:pPr>
    <w:rPr>
      <w:rFonts w:ascii="Arial" w:hAnsi="Arial" w:cs="Arial"/>
      <w:b/>
      <w:color w:val="auto"/>
      <w:sz w:val="28"/>
      <w:szCs w:val="28"/>
    </w:rPr>
  </w:style>
  <w:style w:type="paragraph" w:styleId="Titre2">
    <w:name w:val="heading 2"/>
    <w:basedOn w:val="Normal"/>
    <w:next w:val="Normal"/>
    <w:qFormat/>
    <w:rsid w:val="00FD79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FD79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FD797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FD7977"/>
    <w:pPr>
      <w:tabs>
        <w:tab w:val="center" w:pos="4320"/>
        <w:tab w:val="right" w:pos="8640"/>
      </w:tabs>
    </w:pPr>
    <w:rPr>
      <w:color w:val="auto"/>
    </w:rPr>
  </w:style>
  <w:style w:type="paragraph" w:styleId="Pieddepage">
    <w:name w:val="footer"/>
    <w:basedOn w:val="Normal"/>
    <w:link w:val="PieddepageCar"/>
    <w:uiPriority w:val="99"/>
    <w:rsid w:val="00FD7977"/>
    <w:pPr>
      <w:tabs>
        <w:tab w:val="center" w:pos="4320"/>
        <w:tab w:val="right" w:pos="8640"/>
      </w:tabs>
    </w:pPr>
    <w:rPr>
      <w:color w:val="auto"/>
    </w:rPr>
  </w:style>
  <w:style w:type="paragraph" w:styleId="Formuledepolitesse">
    <w:name w:val="Closing"/>
    <w:basedOn w:val="Normal"/>
    <w:rsid w:val="00FD7977"/>
    <w:pPr>
      <w:spacing w:after="1200" w:line="240" w:lineRule="auto"/>
    </w:pPr>
    <w:rPr>
      <w:color w:val="auto"/>
      <w:kern w:val="0"/>
      <w:sz w:val="24"/>
      <w:szCs w:val="24"/>
    </w:rPr>
  </w:style>
  <w:style w:type="paragraph" w:styleId="Signature">
    <w:name w:val="Signature"/>
    <w:basedOn w:val="Normal"/>
    <w:rsid w:val="00FD7977"/>
    <w:pPr>
      <w:spacing w:after="0" w:line="240" w:lineRule="auto"/>
    </w:pPr>
    <w:rPr>
      <w:color w:val="auto"/>
      <w:kern w:val="0"/>
      <w:sz w:val="24"/>
      <w:szCs w:val="24"/>
    </w:rPr>
  </w:style>
  <w:style w:type="paragraph" w:styleId="Corpsdetexte">
    <w:name w:val="Body Text"/>
    <w:basedOn w:val="Normal"/>
    <w:rsid w:val="00FD7977"/>
    <w:pPr>
      <w:spacing w:after="240" w:line="240" w:lineRule="auto"/>
    </w:pPr>
    <w:rPr>
      <w:color w:val="auto"/>
      <w:kern w:val="0"/>
      <w:sz w:val="24"/>
      <w:szCs w:val="24"/>
    </w:rPr>
  </w:style>
  <w:style w:type="paragraph" w:styleId="Salutations">
    <w:name w:val="Salutation"/>
    <w:basedOn w:val="Normal"/>
    <w:next w:val="Normal"/>
    <w:rsid w:val="00FD7977"/>
    <w:pPr>
      <w:spacing w:before="480" w:after="240" w:line="240" w:lineRule="auto"/>
    </w:pPr>
    <w:rPr>
      <w:color w:val="auto"/>
      <w:kern w:val="0"/>
      <w:sz w:val="24"/>
      <w:szCs w:val="24"/>
    </w:rPr>
  </w:style>
  <w:style w:type="paragraph" w:styleId="Date">
    <w:name w:val="Date"/>
    <w:basedOn w:val="Normal"/>
    <w:next w:val="Normal"/>
    <w:rsid w:val="00FD7977"/>
    <w:pPr>
      <w:spacing w:before="480" w:after="480" w:line="240" w:lineRule="auto"/>
    </w:pPr>
    <w:rPr>
      <w:color w:val="auto"/>
      <w:kern w:val="0"/>
      <w:sz w:val="24"/>
      <w:szCs w:val="24"/>
    </w:rPr>
  </w:style>
  <w:style w:type="paragraph" w:customStyle="1" w:styleId="Adresse">
    <w:name w:val="Adresse"/>
    <w:rsid w:val="00FD7977"/>
    <w:pPr>
      <w:spacing w:line="268" w:lineRule="auto"/>
      <w:jc w:val="center"/>
    </w:pPr>
    <w:rPr>
      <w:rFonts w:ascii="Arial" w:hAnsi="Arial" w:cs="Arial"/>
      <w:kern w:val="28"/>
      <w:sz w:val="16"/>
      <w:szCs w:val="16"/>
      <w:lang w:bidi="fr-FR"/>
    </w:rPr>
  </w:style>
  <w:style w:type="paragraph" w:customStyle="1" w:styleId="ccPicejointe">
    <w:name w:val="cc:/Pièce jointe"/>
    <w:basedOn w:val="Normal"/>
    <w:rsid w:val="00FD7977"/>
    <w:pPr>
      <w:tabs>
        <w:tab w:val="left" w:pos="1440"/>
      </w:tabs>
      <w:spacing w:after="240" w:line="240" w:lineRule="auto"/>
      <w:ind w:left="1440" w:hanging="1440"/>
    </w:pPr>
    <w:rPr>
      <w:color w:val="auto"/>
      <w:kern w:val="0"/>
      <w:sz w:val="24"/>
      <w:szCs w:val="24"/>
      <w:lang w:bidi="fr-FR"/>
    </w:rPr>
  </w:style>
  <w:style w:type="paragraph" w:customStyle="1" w:styleId="Adressedudestinataire">
    <w:name w:val="Adresse du destinataire"/>
    <w:basedOn w:val="Normal"/>
    <w:rsid w:val="00FD7977"/>
    <w:pPr>
      <w:spacing w:after="0" w:line="240" w:lineRule="auto"/>
    </w:pPr>
    <w:rPr>
      <w:color w:val="auto"/>
      <w:kern w:val="0"/>
      <w:sz w:val="24"/>
      <w:szCs w:val="24"/>
      <w:lang w:bidi="fr-FR"/>
    </w:rPr>
  </w:style>
  <w:style w:type="paragraph" w:customStyle="1" w:styleId="Fonction">
    <w:name w:val="Fonction"/>
    <w:next w:val="ccPicejointe"/>
    <w:rsid w:val="00FD7977"/>
    <w:pPr>
      <w:spacing w:before="120" w:after="960"/>
    </w:pPr>
    <w:rPr>
      <w:sz w:val="24"/>
      <w:szCs w:val="24"/>
      <w:lang w:bidi="fr-FR"/>
    </w:rPr>
  </w:style>
  <w:style w:type="table" w:customStyle="1" w:styleId="TableauNormal1">
    <w:name w:val="Tableau Normal1"/>
    <w:semiHidden/>
    <w:rsid w:val="00FD7977"/>
    <w:rPr>
      <w:lang w:val="en-US"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-tteCar">
    <w:name w:val="En-tête Car"/>
    <w:basedOn w:val="Policepardfaut"/>
    <w:link w:val="En-tte"/>
    <w:uiPriority w:val="99"/>
    <w:rsid w:val="00085EC8"/>
    <w:rPr>
      <w:kern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5EC8"/>
    <w:rPr>
      <w:rFonts w:ascii="Tahoma" w:hAnsi="Tahoma" w:cs="Tahoma"/>
      <w:color w:val="000000"/>
      <w:kern w:val="28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085EC8"/>
    <w:rPr>
      <w:kern w:val="28"/>
    </w:rPr>
  </w:style>
  <w:style w:type="character" w:styleId="Lienhypertexte">
    <w:name w:val="Hyperlink"/>
    <w:basedOn w:val="Policepardfaut"/>
    <w:uiPriority w:val="99"/>
    <w:unhideWhenUsed/>
    <w:rsid w:val="006B66CB"/>
    <w:rPr>
      <w:color w:val="0000FF"/>
      <w:u w:val="single"/>
    </w:rPr>
  </w:style>
  <w:style w:type="paragraph" w:styleId="Sansinterligne">
    <w:name w:val="No Spacing"/>
    <w:link w:val="SansinterligneCar"/>
    <w:uiPriority w:val="1"/>
    <w:qFormat/>
    <w:rsid w:val="00AF064C"/>
    <w:rPr>
      <w:color w:val="000000"/>
      <w:kern w:val="28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C360E5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C360E5"/>
    <w:rPr>
      <w:color w:val="000000"/>
      <w:kern w:val="28"/>
      <w:sz w:val="16"/>
      <w:szCs w:val="16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360E5"/>
    <w:rPr>
      <w:color w:val="000000"/>
      <w:kern w:val="28"/>
    </w:rPr>
  </w:style>
  <w:style w:type="table" w:styleId="Listemoyenne2-Accent6">
    <w:name w:val="Medium List 2 Accent 6"/>
    <w:basedOn w:val="TableauNormal"/>
    <w:uiPriority w:val="66"/>
    <w:rsid w:val="00C360E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190263"/>
    <w:pPr>
      <w:spacing w:before="100" w:beforeAutospacing="1" w:after="100" w:afterAutospacing="1" w:line="240" w:lineRule="auto"/>
    </w:pPr>
    <w:rPr>
      <w:rFonts w:eastAsiaTheme="minorEastAsia"/>
      <w:color w:val="auto"/>
      <w:kern w:val="0"/>
      <w:sz w:val="24"/>
      <w:szCs w:val="24"/>
    </w:rPr>
  </w:style>
  <w:style w:type="paragraph" w:customStyle="1" w:styleId="Default">
    <w:name w:val="Default"/>
    <w:rsid w:val="00CA55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5C0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-Accentuation6">
    <w:name w:val="Grid Table 5 Dark Accent 6"/>
    <w:basedOn w:val="TableauNormal"/>
    <w:uiPriority w:val="50"/>
    <w:rsid w:val="00CC10C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oogle.fr/url?sa=i&amp;rct=j&amp;q=&amp;esrc=s&amp;source=images&amp;cd=&amp;cad=rja&amp;uact=8&amp;ved=0ahUKEwiluJOIppzUAhWG0RoKHd9lBAMQjRwIBw&amp;url=http://calafell.tv/diada-nacional-de-catalunya-a-calafell/&amp;psig=AFQjCNFEUf_cGqt4YSz3UpT5hXvni8f-QA&amp;ust=149639440542941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t@pyrenees-orientales.fff.fr" TargetMode="External"/><Relationship Id="rId2" Type="http://schemas.openxmlformats.org/officeDocument/2006/relationships/hyperlink" Target="http://pyrenees-orientales.fff.fr" TargetMode="External"/><Relationship Id="rId1" Type="http://schemas.openxmlformats.org/officeDocument/2006/relationships/hyperlink" Target="mailto:secretariat@pyrenees-orientales.fff.fr" TargetMode="External"/><Relationship Id="rId4" Type="http://schemas.openxmlformats.org/officeDocument/2006/relationships/hyperlink" Target="http://pyrenees-orientales.fff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ydia\Application%20Data\Microsoft\Templates\En-t&#234;te%20de%20lettr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7578C-2A8C-4359-97AC-76DDC49C5B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390e19c-4bf2-4882-ad15-49f536afac31}" enabled="0" method="" siteId="{a390e19c-4bf2-4882-ad15-49f536afac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En-tête de lettre</Template>
  <TotalTime>0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6 mai 2002</vt:lpstr>
    </vt:vector>
  </TitlesOfParts>
  <Manager/>
  <Company>Microsoft Corporation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district</dc:creator>
  <cp:keywords/>
  <dc:description/>
  <cp:lastModifiedBy>LYDIA CLAUDEL</cp:lastModifiedBy>
  <cp:revision>2</cp:revision>
  <cp:lastPrinted>2025-06-30T12:56:00Z</cp:lastPrinted>
  <dcterms:created xsi:type="dcterms:W3CDTF">2026-06-22T13:57:00Z</dcterms:created>
  <dcterms:modified xsi:type="dcterms:W3CDTF">2026-06-22T13:57:00Z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TC010815741036</vt:lpwstr>
  </property>
</Properties>
</file>