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7CAC" w14:textId="4B05C2AB" w:rsidR="00C360E5" w:rsidRPr="008A3DB8" w:rsidRDefault="00FB0341" w:rsidP="00C360E5">
      <w:pPr>
        <w:pStyle w:val="Sansinterligne"/>
        <w:jc w:val="both"/>
        <w:rPr>
          <w:rFonts w:ascii="Comic Sans MS" w:hAnsi="Comic Sans MS"/>
          <w:sz w:val="10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10C71A5" wp14:editId="2315D709">
            <wp:simplePos x="0" y="0"/>
            <wp:positionH relativeFrom="column">
              <wp:posOffset>5561600</wp:posOffset>
            </wp:positionH>
            <wp:positionV relativeFrom="paragraph">
              <wp:posOffset>-795542</wp:posOffset>
            </wp:positionV>
            <wp:extent cx="579755" cy="755650"/>
            <wp:effectExtent l="0" t="0" r="0" b="6350"/>
            <wp:wrapNone/>
            <wp:docPr id="212" name="Imag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5B9" w:rsidRPr="00444ED2">
        <w:rPr>
          <w:rFonts w:ascii="Comic Sans MS" w:hAnsi="Comic Sans MS"/>
          <w:b/>
          <w:bCs/>
          <w:i/>
          <w:iCs/>
          <w:noProof/>
          <w:sz w:val="28"/>
          <w:szCs w:val="8"/>
        </w:rPr>
        <w:drawing>
          <wp:anchor distT="0" distB="0" distL="114300" distR="114300" simplePos="0" relativeHeight="251663360" behindDoc="1" locked="0" layoutInCell="1" allowOverlap="1" wp14:anchorId="7C9FBE25" wp14:editId="174E9DDC">
            <wp:simplePos x="0" y="0"/>
            <wp:positionH relativeFrom="column">
              <wp:posOffset>-1281738</wp:posOffset>
            </wp:positionH>
            <wp:positionV relativeFrom="paragraph">
              <wp:posOffset>-1005205</wp:posOffset>
            </wp:positionV>
            <wp:extent cx="2440503" cy="1374775"/>
            <wp:effectExtent l="0" t="0" r="0" b="0"/>
            <wp:wrapNone/>
            <wp:docPr id="16" name="Image 16" descr="C:\Users\LCLAUDEL\Pictures\19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CLAUDEL\Pictures\198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348" cy="137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D94E0" w14:textId="77777777" w:rsidR="00C360E5" w:rsidRPr="00C91B0F" w:rsidRDefault="00C360E5" w:rsidP="00C360E5">
      <w:pPr>
        <w:pStyle w:val="Sansinterligne"/>
        <w:jc w:val="both"/>
        <w:rPr>
          <w:rFonts w:ascii="Comic Sans MS" w:hAnsi="Comic Sans MS"/>
          <w:sz w:val="14"/>
        </w:rPr>
      </w:pPr>
    </w:p>
    <w:p w14:paraId="24C5064E" w14:textId="77777777" w:rsidR="00CB5B66" w:rsidRPr="007E4AEE" w:rsidRDefault="00CB5B66" w:rsidP="00CB5B66">
      <w:pPr>
        <w:rPr>
          <w:sz w:val="14"/>
        </w:rPr>
      </w:pPr>
    </w:p>
    <w:tbl>
      <w:tblPr>
        <w:tblStyle w:val="TableauGrille6Couleur-Accentuation6"/>
        <w:tblW w:w="0" w:type="auto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shd w:val="clear" w:color="auto" w:fill="FFFFCC"/>
        <w:tblLook w:val="04A0" w:firstRow="1" w:lastRow="0" w:firstColumn="1" w:lastColumn="0" w:noHBand="0" w:noVBand="1"/>
      </w:tblPr>
      <w:tblGrid>
        <w:gridCol w:w="8277"/>
      </w:tblGrid>
      <w:tr w:rsidR="00CB5B66" w:rsidRPr="00CB5B66" w14:paraId="107C10F8" w14:textId="77777777" w:rsidTr="008C4F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7" w:type="dxa"/>
            <w:tcBorders>
              <w:bottom w:val="none" w:sz="0" w:space="0" w:color="auto"/>
            </w:tcBorders>
            <w:shd w:val="clear" w:color="auto" w:fill="FFFFCC"/>
          </w:tcPr>
          <w:p w14:paraId="635D61C1" w14:textId="5A8518F0" w:rsidR="00CB5B66" w:rsidRPr="00CB5B66" w:rsidRDefault="00CB5B66" w:rsidP="00CC4AFA">
            <w:pPr>
              <w:rPr>
                <w:rFonts w:ascii="Arial Black" w:hAnsi="Arial Black"/>
                <w:sz w:val="44"/>
              </w:rPr>
            </w:pPr>
            <w:r w:rsidRPr="00711EFA">
              <w:rPr>
                <w:rFonts w:ascii="Arial Black" w:hAnsi="Arial Black"/>
                <w:color w:val="0070C0"/>
                <w:sz w:val="44"/>
              </w:rPr>
              <w:t>Engagements Jeunes 20</w:t>
            </w:r>
            <w:r w:rsidR="00CC4AFA">
              <w:rPr>
                <w:rFonts w:ascii="Arial Black" w:hAnsi="Arial Black"/>
                <w:color w:val="0070C0"/>
                <w:sz w:val="44"/>
              </w:rPr>
              <w:t>2</w:t>
            </w:r>
            <w:r w:rsidR="00BD2251">
              <w:rPr>
                <w:rFonts w:ascii="Arial Black" w:hAnsi="Arial Black"/>
                <w:color w:val="0070C0"/>
                <w:sz w:val="44"/>
              </w:rPr>
              <w:t>6</w:t>
            </w:r>
            <w:r w:rsidR="00CC4AFA">
              <w:rPr>
                <w:rFonts w:ascii="Arial Black" w:hAnsi="Arial Black"/>
                <w:color w:val="0070C0"/>
                <w:sz w:val="44"/>
              </w:rPr>
              <w:t>/</w:t>
            </w:r>
            <w:r w:rsidRPr="00711EFA">
              <w:rPr>
                <w:rFonts w:ascii="Arial Black" w:hAnsi="Arial Black"/>
                <w:color w:val="0070C0"/>
                <w:sz w:val="44"/>
              </w:rPr>
              <w:t>20</w:t>
            </w:r>
            <w:r w:rsidR="00D54F04">
              <w:rPr>
                <w:rFonts w:ascii="Arial Black" w:hAnsi="Arial Black"/>
                <w:color w:val="0070C0"/>
                <w:sz w:val="44"/>
              </w:rPr>
              <w:t>2</w:t>
            </w:r>
            <w:r w:rsidR="00BD2251">
              <w:rPr>
                <w:rFonts w:ascii="Arial Black" w:hAnsi="Arial Black"/>
                <w:color w:val="0070C0"/>
                <w:sz w:val="44"/>
              </w:rPr>
              <w:t>7</w:t>
            </w:r>
          </w:p>
        </w:tc>
      </w:tr>
    </w:tbl>
    <w:p w14:paraId="02A3A422" w14:textId="241B6BDD" w:rsidR="00CB5B66" w:rsidRPr="002167D8" w:rsidRDefault="00CB5B66" w:rsidP="00CB5B66">
      <w:pPr>
        <w:pStyle w:val="Titre1"/>
        <w:rPr>
          <w:color w:val="FF0000"/>
          <w:sz w:val="2"/>
          <w:szCs w:val="10"/>
          <w:highlight w:val="yellow"/>
        </w:rPr>
      </w:pPr>
    </w:p>
    <w:tbl>
      <w:tblPr>
        <w:tblStyle w:val="TableauGrille5Fonc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8297"/>
      </w:tblGrid>
      <w:tr w:rsidR="006A65B9" w:rsidRPr="006A65B9" w14:paraId="0AC04CE9" w14:textId="77777777" w:rsidTr="006A6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shd w:val="clear" w:color="auto" w:fill="FF0000"/>
          </w:tcPr>
          <w:p w14:paraId="52C28049" w14:textId="02352351" w:rsidR="00711EFA" w:rsidRPr="006A65B9" w:rsidRDefault="00711EFA" w:rsidP="00CC4AFA">
            <w:pPr>
              <w:pStyle w:val="Titre1"/>
              <w:rPr>
                <w:rFonts w:ascii="Arial Black" w:hAnsi="Arial Black"/>
                <w:color w:val="FFFFFF" w:themeColor="background1"/>
                <w:sz w:val="24"/>
                <w:u w:val="single"/>
              </w:rPr>
            </w:pPr>
            <w:r w:rsidRPr="006A65B9">
              <w:rPr>
                <w:rFonts w:ascii="Arial Black" w:hAnsi="Arial Black"/>
                <w:color w:val="FFFFFF" w:themeColor="background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RETOURNER IMPERATIVEMENT </w:t>
            </w:r>
            <w:r w:rsidRPr="006A65B9">
              <w:rPr>
                <w:rFonts w:ascii="Arial Black" w:hAnsi="Arial Black"/>
                <w:color w:val="FFFFFF" w:themeColor="background1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AVANT LE </w:t>
            </w:r>
            <w:r w:rsidR="00BD2251">
              <w:rPr>
                <w:rFonts w:ascii="Arial Black" w:hAnsi="Arial Black"/>
                <w:color w:val="FFFFFF" w:themeColor="background1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6A65B9">
              <w:rPr>
                <w:rFonts w:ascii="Arial Black" w:hAnsi="Arial Black"/>
                <w:color w:val="FFFFFF" w:themeColor="background1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AOUT 20</w:t>
            </w:r>
            <w:r w:rsidR="00CC4AFA">
              <w:rPr>
                <w:rFonts w:ascii="Arial Black" w:hAnsi="Arial Black"/>
                <w:color w:val="FFFFFF" w:themeColor="background1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D2251">
              <w:rPr>
                <w:rFonts w:ascii="Arial Black" w:hAnsi="Arial Black"/>
                <w:color w:val="FFFFFF" w:themeColor="background1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</w:tbl>
    <w:p w14:paraId="29B2EB64" w14:textId="77777777" w:rsidR="006A65B9" w:rsidRPr="000D7B53" w:rsidRDefault="006A65B9" w:rsidP="00CB5B66">
      <w:pPr>
        <w:rPr>
          <w:sz w:val="12"/>
          <w:szCs w:val="36"/>
        </w:rPr>
      </w:pPr>
    </w:p>
    <w:p w14:paraId="4FFD364A" w14:textId="77777777" w:rsidR="00CB5B66" w:rsidRDefault="00CB5B66" w:rsidP="00CB5B66">
      <w:pPr>
        <w:jc w:val="both"/>
        <w:rPr>
          <w:rFonts w:ascii="Arial Black" w:hAnsi="Arial Black" w:cs="Arial"/>
          <w:shd w:val="clear" w:color="auto" w:fill="E6E6E6"/>
        </w:rPr>
      </w:pPr>
      <w:r w:rsidRPr="00CB5B66">
        <w:rPr>
          <w:rFonts w:ascii="Arial Black" w:hAnsi="Arial Black" w:cs="Arial"/>
          <w:b/>
          <w:bCs/>
          <w:sz w:val="24"/>
          <w:shd w:val="clear" w:color="auto" w:fill="E6E6E6"/>
        </w:rPr>
        <w:t>CLUB :</w:t>
      </w:r>
      <w:r w:rsidRPr="00CB5B66">
        <w:rPr>
          <w:rFonts w:ascii="Arial Black" w:hAnsi="Arial Black" w:cs="Arial"/>
          <w:shd w:val="clear" w:color="auto" w:fill="E6E6E6"/>
        </w:rPr>
        <w:t>……………………………</w:t>
      </w:r>
      <w:r>
        <w:rPr>
          <w:rFonts w:ascii="Arial Black" w:hAnsi="Arial Black" w:cs="Arial"/>
          <w:shd w:val="clear" w:color="auto" w:fill="E6E6E6"/>
        </w:rPr>
        <w:t>…………………..</w:t>
      </w:r>
      <w:r w:rsidRPr="00CB5B66">
        <w:rPr>
          <w:rFonts w:ascii="Arial Black" w:hAnsi="Arial Black" w:cs="Arial"/>
          <w:shd w:val="clear" w:color="auto" w:fill="E6E6E6"/>
        </w:rPr>
        <w:t>…</w:t>
      </w:r>
      <w:proofErr w:type="spellStart"/>
      <w:r w:rsidRPr="00CB5B66">
        <w:rPr>
          <w:rFonts w:ascii="Arial Black" w:hAnsi="Arial Black" w:cs="Arial"/>
          <w:b/>
          <w:bCs/>
          <w:sz w:val="24"/>
          <w:shd w:val="clear" w:color="auto" w:fill="E6E6E6"/>
        </w:rPr>
        <w:t>N°d’Affiliation</w:t>
      </w:r>
      <w:proofErr w:type="spellEnd"/>
      <w:r w:rsidRPr="00CB5B66">
        <w:rPr>
          <w:rFonts w:ascii="Arial Black" w:hAnsi="Arial Black" w:cs="Arial"/>
          <w:b/>
          <w:bCs/>
          <w:sz w:val="24"/>
          <w:shd w:val="clear" w:color="auto" w:fill="E6E6E6"/>
        </w:rPr>
        <w:t xml:space="preserve"> : </w:t>
      </w:r>
      <w:r w:rsidRPr="00CB5B66">
        <w:rPr>
          <w:rFonts w:ascii="Arial Black" w:hAnsi="Arial Black" w:cs="Arial"/>
          <w:shd w:val="clear" w:color="auto" w:fill="E6E6E6"/>
        </w:rPr>
        <w:t>…………………</w:t>
      </w:r>
    </w:p>
    <w:p w14:paraId="4018A25A" w14:textId="150AF6EA" w:rsidR="00513606" w:rsidRPr="00225AF3" w:rsidRDefault="00BD2251" w:rsidP="00CB5B66">
      <w:pPr>
        <w:jc w:val="both"/>
        <w:rPr>
          <w:rFonts w:ascii="Arial Black" w:hAnsi="Arial Black" w:cs="Arial"/>
          <w:sz w:val="2"/>
          <w:szCs w:val="10"/>
          <w:shd w:val="clear" w:color="auto" w:fill="E6E6E6"/>
        </w:rPr>
      </w:pPr>
      <w:r w:rsidRPr="00513606">
        <w:rPr>
          <w:rFonts w:ascii="Arial Black" w:hAnsi="Arial Black" w:cs="Arial"/>
          <w:b/>
          <w:bCs/>
          <w:noProof/>
          <w:sz w:val="1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1E0A7" wp14:editId="0E97CC62">
                <wp:simplePos x="0" y="0"/>
                <wp:positionH relativeFrom="margin">
                  <wp:align>left</wp:align>
                </wp:positionH>
                <wp:positionV relativeFrom="paragraph">
                  <wp:posOffset>134202</wp:posOffset>
                </wp:positionV>
                <wp:extent cx="5177424" cy="288099"/>
                <wp:effectExtent l="0" t="0" r="23495" b="17145"/>
                <wp:wrapNone/>
                <wp:docPr id="696" name="Rectangle à coins arrondis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7424" cy="28809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59967D" w14:textId="3A03CE1F" w:rsidR="00513606" w:rsidRPr="007B61B5" w:rsidRDefault="00513606" w:rsidP="007B61B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94A0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CHAMPIONNATS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1E0A7" id="Rectangle à coins arrondis 696" o:spid="_x0000_s1026" style="position:absolute;left:0;text-align:left;margin-left:0;margin-top:10.55pt;width:407.65pt;height:22.7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" fillcolor="#daeef3 [664]" strokecolor="#4f81bd" strokeweight="2pt">
                <v:textbox>
                  <w:txbxContent>
                    <w:p w14:paraId="7459967D" w14:textId="3A03CE1F" w:rsidR="00513606" w:rsidRPr="007B61B5" w:rsidRDefault="00513606" w:rsidP="007B61B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94A0C">
                        <w:rPr>
                          <w:b/>
                          <w:bCs/>
                          <w:sz w:val="24"/>
                          <w:szCs w:val="24"/>
                        </w:rPr>
                        <w:t xml:space="preserve">CHAMPIONNATS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193F00" w14:textId="389DB3E4" w:rsidR="006A65B9" w:rsidRDefault="006A65B9" w:rsidP="00CB5B66">
      <w:pPr>
        <w:jc w:val="both"/>
        <w:rPr>
          <w:rFonts w:ascii="Arial Black" w:hAnsi="Arial Black" w:cs="Arial"/>
          <w:b/>
          <w:bCs/>
          <w:sz w:val="2"/>
        </w:rPr>
      </w:pPr>
    </w:p>
    <w:p w14:paraId="3F92907B" w14:textId="77777777" w:rsidR="00513606" w:rsidRDefault="00513606" w:rsidP="00CB5B66">
      <w:pPr>
        <w:jc w:val="both"/>
        <w:rPr>
          <w:rFonts w:ascii="Arial Black" w:hAnsi="Arial Black" w:cs="Arial"/>
          <w:b/>
          <w:bCs/>
          <w:sz w:val="2"/>
        </w:rPr>
      </w:pPr>
    </w:p>
    <w:p w14:paraId="74BDA256" w14:textId="77777777" w:rsidR="00513606" w:rsidRDefault="00513606" w:rsidP="00CB5B66">
      <w:pPr>
        <w:jc w:val="both"/>
        <w:rPr>
          <w:rFonts w:ascii="Arial Black" w:hAnsi="Arial Black" w:cs="Arial"/>
          <w:b/>
          <w:bCs/>
          <w:sz w:val="2"/>
        </w:rPr>
      </w:pPr>
    </w:p>
    <w:p w14:paraId="2A09AD69" w14:textId="386EB27D" w:rsidR="00513606" w:rsidRPr="00157D5C" w:rsidRDefault="00513606" w:rsidP="00225AF3">
      <w:pPr>
        <w:ind w:left="720" w:firstLine="720"/>
        <w:rPr>
          <w:rFonts w:ascii="Arial" w:hAnsi="Arial" w:cs="Arial"/>
          <w:b/>
          <w:bCs/>
          <w:sz w:val="32"/>
          <w:szCs w:val="28"/>
        </w:rPr>
      </w:pPr>
      <w:r w:rsidRPr="00513606">
        <w:rPr>
          <w:rFonts w:ascii="Arial Black" w:hAnsi="Arial Black"/>
          <w:shd w:val="clear" w:color="auto" w:fill="FFFFFF"/>
        </w:rPr>
        <w:t xml:space="preserve"> </w:t>
      </w:r>
      <w:r w:rsidRPr="00513606">
        <w:rPr>
          <w:rFonts w:ascii="Arial Black" w:hAnsi="Arial Black"/>
          <w:sz w:val="28"/>
          <w:shd w:val="clear" w:color="auto" w:fill="FFFFFF"/>
        </w:rPr>
        <w:t xml:space="preserve">          </w:t>
      </w:r>
      <w:r w:rsidRPr="00513606">
        <w:rPr>
          <w:rFonts w:ascii="Arial Black" w:hAnsi="Arial Black"/>
          <w:shd w:val="clear" w:color="auto" w:fill="FFFFFF"/>
        </w:rPr>
        <w:t>EUROS</w:t>
      </w:r>
      <w:r w:rsidRPr="00513606">
        <w:rPr>
          <w:shd w:val="clear" w:color="auto" w:fill="FFFFFF"/>
        </w:rPr>
        <w:tab/>
      </w:r>
      <w:r w:rsidRPr="00513606">
        <w:t xml:space="preserve">    </w:t>
      </w:r>
      <w:r w:rsidRPr="00513606">
        <w:tab/>
      </w:r>
      <w:r w:rsidRPr="00513606">
        <w:rPr>
          <w:rFonts w:ascii="Arial" w:hAnsi="Arial" w:cs="Arial"/>
          <w:b/>
          <w:bCs/>
          <w:sz w:val="22"/>
        </w:rPr>
        <w:t xml:space="preserve">Nombre d’équipe(s)    </w:t>
      </w:r>
      <w:r w:rsidR="00457860">
        <w:rPr>
          <w:rFonts w:ascii="Arial" w:hAnsi="Arial" w:cs="Arial"/>
          <w:b/>
          <w:bCs/>
          <w:sz w:val="22"/>
        </w:rPr>
        <w:t xml:space="preserve">      </w:t>
      </w:r>
      <w:r w:rsidRPr="00157D5C">
        <w:rPr>
          <w:rFonts w:ascii="Arial Black" w:hAnsi="Arial Black"/>
        </w:rPr>
        <w:t>EUROS</w:t>
      </w:r>
    </w:p>
    <w:tbl>
      <w:tblPr>
        <w:tblStyle w:val="TableauGrille6Couleur-Accentuation1"/>
        <w:tblW w:w="10490" w:type="dxa"/>
        <w:tblInd w:w="-1139" w:type="dxa"/>
        <w:tblLook w:val="0000" w:firstRow="0" w:lastRow="0" w:firstColumn="0" w:lastColumn="0" w:noHBand="0" w:noVBand="0"/>
      </w:tblPr>
      <w:tblGrid>
        <w:gridCol w:w="5954"/>
        <w:gridCol w:w="1134"/>
        <w:gridCol w:w="2126"/>
        <w:gridCol w:w="1276"/>
      </w:tblGrid>
      <w:tr w:rsidR="00513606" w:rsidRPr="006B191F" w14:paraId="2623D8E2" w14:textId="77777777" w:rsidTr="003A2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99"/>
          </w:tcPr>
          <w:p w14:paraId="119A1469" w14:textId="2D01E413" w:rsidR="00513606" w:rsidRPr="00B52C53" w:rsidRDefault="00DD1D80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B52C5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Territoire</w:t>
            </w:r>
            <w:r w:rsidR="003E15A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U19</w:t>
            </w:r>
            <w:r w:rsidRPr="00B52C5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3E15A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M </w:t>
            </w:r>
            <w:r w:rsidR="006E5343" w:rsidRPr="00B52C53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P-O / AUDE</w:t>
            </w:r>
          </w:p>
          <w:p w14:paraId="504E6BD6" w14:textId="5D0C4799" w:rsidR="006B191F" w:rsidRPr="006E5343" w:rsidRDefault="006B191F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52C5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Phase unique</w:t>
            </w:r>
          </w:p>
        </w:tc>
        <w:tc>
          <w:tcPr>
            <w:tcW w:w="1134" w:type="dxa"/>
            <w:shd w:val="clear" w:color="auto" w:fill="FFFF99"/>
          </w:tcPr>
          <w:p w14:paraId="6B8BD0A6" w14:textId="055BB709" w:rsidR="00F078FF" w:rsidRPr="006E5343" w:rsidRDefault="00302ABC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70</w:t>
            </w:r>
            <w:r w:rsidR="00F078FF"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FFFF99"/>
          </w:tcPr>
          <w:p w14:paraId="6DD05D53" w14:textId="09449AA5" w:rsidR="00513606" w:rsidRPr="006E5343" w:rsidRDefault="00B52C53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1 équipe par club</w:t>
            </w:r>
          </w:p>
        </w:tc>
        <w:tc>
          <w:tcPr>
            <w:tcW w:w="1276" w:type="dxa"/>
            <w:shd w:val="clear" w:color="auto" w:fill="FFFF99"/>
          </w:tcPr>
          <w:p w14:paraId="6D991E14" w14:textId="77777777" w:rsidR="00513606" w:rsidRPr="006B191F" w:rsidRDefault="00513606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3606" w:rsidRPr="006B191F" w14:paraId="7C33540D" w14:textId="77777777" w:rsidTr="003A28C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12" w:space="0" w:color="4F81BD" w:themeColor="accent1"/>
            </w:tcBorders>
            <w:shd w:val="clear" w:color="auto" w:fill="FFFFFF" w:themeFill="background1"/>
          </w:tcPr>
          <w:p w14:paraId="48441411" w14:textId="016669EA" w:rsidR="00813E54" w:rsidRPr="006E5343" w:rsidRDefault="00513606" w:rsidP="00866DCE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U17 </w:t>
            </w:r>
            <w:r w:rsidR="00225AF3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à 11</w:t>
            </w:r>
            <w:r w:rsidR="00813E54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District Phases 1 et 2</w:t>
            </w:r>
            <w:r w:rsidR="003157DE">
              <w:t xml:space="preserve"> </w:t>
            </w:r>
          </w:p>
        </w:tc>
        <w:tc>
          <w:tcPr>
            <w:tcW w:w="1134" w:type="dxa"/>
            <w:tcBorders>
              <w:top w:val="single" w:sz="12" w:space="0" w:color="4F81BD" w:themeColor="accent1"/>
            </w:tcBorders>
            <w:shd w:val="clear" w:color="auto" w:fill="FFFFFF" w:themeFill="background1"/>
          </w:tcPr>
          <w:p w14:paraId="76C2B254" w14:textId="35789720" w:rsidR="00F078FF" w:rsidRPr="006E5343" w:rsidRDefault="00302ABC" w:rsidP="006B191F">
            <w:pPr>
              <w:pStyle w:val="Sansinterlig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70</w:t>
            </w:r>
            <w:r w:rsidR="00F078FF"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4F81BD" w:themeColor="accent1"/>
            </w:tcBorders>
            <w:shd w:val="clear" w:color="auto" w:fill="FFFFFF" w:themeFill="background1"/>
          </w:tcPr>
          <w:p w14:paraId="26403EC6" w14:textId="77777777" w:rsidR="00513606" w:rsidRPr="006E5343" w:rsidRDefault="00513606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x</w:t>
            </w:r>
          </w:p>
        </w:tc>
        <w:tc>
          <w:tcPr>
            <w:tcW w:w="1276" w:type="dxa"/>
            <w:tcBorders>
              <w:top w:val="single" w:sz="12" w:space="0" w:color="4F81BD" w:themeColor="accent1"/>
            </w:tcBorders>
            <w:shd w:val="clear" w:color="auto" w:fill="FFFFFF" w:themeFill="background1"/>
          </w:tcPr>
          <w:p w14:paraId="09B4E7F5" w14:textId="77777777" w:rsidR="00513606" w:rsidRPr="006B191F" w:rsidRDefault="00513606" w:rsidP="006B191F">
            <w:pPr>
              <w:pStyle w:val="Sansinterlig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3606" w:rsidRPr="006B191F" w14:paraId="03F7C4DC" w14:textId="77777777" w:rsidTr="003A2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</w:tcPr>
          <w:p w14:paraId="582C83D0" w14:textId="6F9D62FD" w:rsidR="0072575C" w:rsidRPr="006E5343" w:rsidRDefault="00513606" w:rsidP="008C4F60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U15 </w:t>
            </w:r>
            <w:r w:rsidR="00D54F04" w:rsidRPr="006E534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à 1</w:t>
            </w:r>
            <w:r w:rsidR="0072575C" w:rsidRPr="006E534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District</w:t>
            </w:r>
            <w:r w:rsidR="00ED751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Phases 1 et 2</w:t>
            </w:r>
          </w:p>
        </w:tc>
        <w:tc>
          <w:tcPr>
            <w:tcW w:w="1134" w:type="dxa"/>
            <w:shd w:val="clear" w:color="auto" w:fill="FFFFFF" w:themeFill="background1"/>
          </w:tcPr>
          <w:p w14:paraId="3EC99D9A" w14:textId="5E445A28" w:rsidR="00F078FF" w:rsidRPr="006E5343" w:rsidRDefault="00302ABC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70</w:t>
            </w:r>
            <w:r w:rsidR="00F078FF"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57AFEB05" w14:textId="7062E5B4" w:rsidR="00513606" w:rsidRPr="006E5343" w:rsidRDefault="00513606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x</w:t>
            </w:r>
          </w:p>
        </w:tc>
        <w:tc>
          <w:tcPr>
            <w:tcW w:w="1276" w:type="dxa"/>
            <w:shd w:val="clear" w:color="auto" w:fill="FFFFFF" w:themeFill="background1"/>
          </w:tcPr>
          <w:p w14:paraId="12D80300" w14:textId="2AF6263B" w:rsidR="009054E2" w:rsidRPr="006B191F" w:rsidRDefault="009054E2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D5C" w:rsidRPr="006B191F" w14:paraId="1E6F67BF" w14:textId="77777777" w:rsidTr="003A28C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</w:tcPr>
          <w:p w14:paraId="67BA756E" w14:textId="286EA0FF" w:rsidR="00157D5C" w:rsidRPr="006E5343" w:rsidRDefault="009054E2" w:rsidP="008C4F60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="00157D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U13 </w:t>
            </w:r>
            <w:r w:rsidR="00DF245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744C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(Ex Elite) </w:t>
            </w:r>
            <w:r w:rsidR="00004D52">
              <w:rPr>
                <w:rFonts w:ascii="Arial" w:hAnsi="Arial" w:cs="Arial"/>
                <w:b/>
                <w:bCs/>
                <w:sz w:val="22"/>
                <w:szCs w:val="22"/>
              </w:rPr>
              <w:t>Phase de bra</w:t>
            </w:r>
            <w:r w:rsidR="00B6615B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004D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sage </w:t>
            </w:r>
            <w:r w:rsidR="004C7555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eptembre</w:t>
            </w:r>
            <w:r w:rsidR="004C7555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04D52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4C7555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anvier</w:t>
            </w:r>
            <w:r w:rsidR="00004D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+ Phase 2 </w:t>
            </w:r>
          </w:p>
        </w:tc>
        <w:tc>
          <w:tcPr>
            <w:tcW w:w="1134" w:type="dxa"/>
            <w:shd w:val="clear" w:color="auto" w:fill="FFFFFF" w:themeFill="background1"/>
          </w:tcPr>
          <w:p w14:paraId="7737E376" w14:textId="00EB1276" w:rsidR="00F078FF" w:rsidRPr="006E5343" w:rsidRDefault="00302ABC" w:rsidP="006B191F">
            <w:pPr>
              <w:pStyle w:val="Sansinterlig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70</w:t>
            </w:r>
            <w:r w:rsidR="00F078FF"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361E124A" w14:textId="3B6483AA" w:rsidR="00157D5C" w:rsidRPr="006E5343" w:rsidRDefault="000079BA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1 équipe par club</w:t>
            </w:r>
          </w:p>
        </w:tc>
        <w:tc>
          <w:tcPr>
            <w:tcW w:w="1276" w:type="dxa"/>
            <w:shd w:val="clear" w:color="auto" w:fill="FFFFFF" w:themeFill="background1"/>
          </w:tcPr>
          <w:p w14:paraId="3AB0746E" w14:textId="7ECC4658" w:rsidR="00157D5C" w:rsidRPr="006B191F" w:rsidRDefault="00157D5C" w:rsidP="006B191F">
            <w:pPr>
              <w:pStyle w:val="Sansinterlig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9BA" w:rsidRPr="006B191F" w14:paraId="5A7C39AC" w14:textId="77777777" w:rsidTr="003A2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</w:tcPr>
          <w:p w14:paraId="3F1E1967" w14:textId="5897F191" w:rsidR="004C7555" w:rsidRPr="006E5343" w:rsidRDefault="009054E2" w:rsidP="008C4F60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="000079BA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U13 </w:t>
            </w:r>
            <w:r w:rsidR="00DF245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1D0BFF">
              <w:rPr>
                <w:rFonts w:ascii="Arial" w:hAnsi="Arial" w:cs="Arial"/>
                <w:b/>
                <w:bCs/>
                <w:sz w:val="22"/>
                <w:szCs w:val="22"/>
              </w:rPr>
              <w:t>2 (Ex D1) Phase de bra</w:t>
            </w:r>
            <w:r w:rsidR="00B6615B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D0B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sage </w:t>
            </w:r>
            <w:r w:rsidR="001D0BFF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Septembre </w:t>
            </w:r>
            <w:r w:rsidR="001D0BFF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1D0BFF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Janvier</w:t>
            </w:r>
            <w:r w:rsidR="001D0B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+ Phase 2</w:t>
            </w:r>
          </w:p>
        </w:tc>
        <w:tc>
          <w:tcPr>
            <w:tcW w:w="1134" w:type="dxa"/>
            <w:shd w:val="clear" w:color="auto" w:fill="FFFFFF" w:themeFill="background1"/>
          </w:tcPr>
          <w:p w14:paraId="00C14AC8" w14:textId="27BB82A8" w:rsidR="000079BA" w:rsidRPr="006E5343" w:rsidRDefault="00302ABC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70</w:t>
            </w:r>
            <w:r w:rsidR="000079BA"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125E7D47" w14:textId="5771C0D5" w:rsidR="000079BA" w:rsidRPr="006E5343" w:rsidRDefault="000079BA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1 équipe par club</w:t>
            </w:r>
          </w:p>
        </w:tc>
        <w:tc>
          <w:tcPr>
            <w:tcW w:w="1276" w:type="dxa"/>
            <w:shd w:val="clear" w:color="auto" w:fill="FFFFFF" w:themeFill="background1"/>
          </w:tcPr>
          <w:p w14:paraId="4DF8BD1F" w14:textId="5AF9E894" w:rsidR="000079BA" w:rsidRPr="006B191F" w:rsidRDefault="000079BA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9BA" w:rsidRPr="006B191F" w14:paraId="2B8CBFFD" w14:textId="77777777" w:rsidTr="003A28C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</w:tcPr>
          <w:p w14:paraId="70FE91AF" w14:textId="4B0C89D9" w:rsidR="000079BA" w:rsidRPr="006E5343" w:rsidRDefault="000079BA" w:rsidP="008C4F60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U13 </w:t>
            </w:r>
            <w:r w:rsidR="00D82B39">
              <w:rPr>
                <w:rFonts w:ascii="Arial" w:hAnsi="Arial" w:cs="Arial"/>
                <w:b/>
                <w:bCs/>
                <w:sz w:val="22"/>
                <w:szCs w:val="22"/>
              </w:rPr>
              <w:t>Niveau 3 (ex</w:t>
            </w:r>
            <w:r w:rsidR="00443E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82B39">
              <w:rPr>
                <w:rFonts w:ascii="Arial" w:hAnsi="Arial" w:cs="Arial"/>
                <w:b/>
                <w:bCs/>
                <w:sz w:val="22"/>
                <w:szCs w:val="22"/>
              </w:rPr>
              <w:t>Animation) Phase de bra</w:t>
            </w:r>
            <w:r w:rsidR="00B6615B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D82B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sage </w:t>
            </w:r>
            <w:r w:rsidR="00D82B39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Septembre </w:t>
            </w:r>
            <w:r w:rsidR="00D82B39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D82B39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Janvier</w:t>
            </w:r>
            <w:r w:rsidR="00D82B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+ Phase 2</w:t>
            </w:r>
          </w:p>
        </w:tc>
        <w:tc>
          <w:tcPr>
            <w:tcW w:w="1134" w:type="dxa"/>
            <w:shd w:val="clear" w:color="auto" w:fill="FFFFFF" w:themeFill="background1"/>
          </w:tcPr>
          <w:p w14:paraId="7127CF65" w14:textId="78D4105A" w:rsidR="000079BA" w:rsidRPr="006E5343" w:rsidRDefault="000079BA" w:rsidP="006B191F">
            <w:pPr>
              <w:pStyle w:val="Sansinterlig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  <w:r w:rsidR="007909CC"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1F4C5A64" w14:textId="318189CB" w:rsidR="000079BA" w:rsidRPr="006E5343" w:rsidRDefault="000079BA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4F347C2E" w14:textId="199CA13B" w:rsidR="000079BA" w:rsidRPr="006B191F" w:rsidRDefault="000079BA" w:rsidP="006B191F">
            <w:pPr>
              <w:pStyle w:val="Sansinterlig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8DB" w:rsidRPr="006B191F" w14:paraId="5E3F6A6D" w14:textId="77777777" w:rsidTr="003A2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bottom w:val="single" w:sz="12" w:space="0" w:color="C0504D" w:themeColor="accent2"/>
            </w:tcBorders>
            <w:shd w:val="clear" w:color="auto" w:fill="FFFFFF" w:themeFill="background1"/>
          </w:tcPr>
          <w:p w14:paraId="295AF9B7" w14:textId="77777777" w:rsidR="006B191F" w:rsidRDefault="005828DB" w:rsidP="008C4F60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U12</w:t>
            </w:r>
            <w:r w:rsidR="008C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A28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Animation Phase de brassage 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Septembre </w:t>
            </w:r>
            <w:r w:rsidR="003A28C6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72575C" w:rsidRPr="006E53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Janvier</w:t>
            </w:r>
            <w:r w:rsidR="003A28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CAF31AE" w14:textId="29F31FBD" w:rsidR="003122F8" w:rsidRPr="006E5343" w:rsidRDefault="003122F8" w:rsidP="008C4F60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+ Phase 2</w:t>
            </w:r>
          </w:p>
        </w:tc>
        <w:tc>
          <w:tcPr>
            <w:tcW w:w="1134" w:type="dxa"/>
            <w:tcBorders>
              <w:bottom w:val="single" w:sz="12" w:space="0" w:color="C0504D" w:themeColor="accent2"/>
            </w:tcBorders>
            <w:shd w:val="clear" w:color="auto" w:fill="FFFFFF" w:themeFill="background1"/>
          </w:tcPr>
          <w:p w14:paraId="4811C789" w14:textId="588EE958" w:rsidR="005828DB" w:rsidRPr="006E5343" w:rsidRDefault="007909CC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65,00 €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12" w:space="0" w:color="C0504D" w:themeColor="accent2"/>
            </w:tcBorders>
            <w:shd w:val="clear" w:color="auto" w:fill="FFFFFF" w:themeFill="background1"/>
          </w:tcPr>
          <w:p w14:paraId="6D20BF1D" w14:textId="559A8460" w:rsidR="005828DB" w:rsidRPr="006E5343" w:rsidRDefault="000079BA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5343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C0504D" w:themeColor="accent2"/>
            </w:tcBorders>
            <w:shd w:val="clear" w:color="auto" w:fill="FFFFFF" w:themeFill="background1"/>
          </w:tcPr>
          <w:p w14:paraId="1C50AE67" w14:textId="77777777" w:rsidR="005828DB" w:rsidRPr="006B191F" w:rsidRDefault="005828DB" w:rsidP="006B191F">
            <w:pPr>
              <w:pStyle w:val="Sansinterlig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F6B7FC" w14:textId="0C33AC62" w:rsidR="00986B62" w:rsidRDefault="00D23599" w:rsidP="00CB6982">
      <w:pPr>
        <w:pStyle w:val="Sansinterligne"/>
        <w:ind w:left="6803" w:right="-1134"/>
        <w:jc w:val="both"/>
        <w:rPr>
          <w:rFonts w:ascii="Arial" w:hAnsi="Arial" w:cs="Arial"/>
          <w:sz w:val="22"/>
          <w:szCs w:val="22"/>
          <w:shd w:val="clear" w:color="auto" w:fill="E6E6E6"/>
        </w:rPr>
      </w:pPr>
      <w:r w:rsidRPr="006B191F">
        <w:rPr>
          <w:rFonts w:ascii="Arial" w:hAnsi="Arial" w:cs="Arial"/>
          <w:sz w:val="22"/>
          <w:szCs w:val="22"/>
        </w:rPr>
        <w:tab/>
      </w:r>
      <w:r w:rsidRPr="006B191F">
        <w:rPr>
          <w:rFonts w:ascii="Arial" w:hAnsi="Arial" w:cs="Arial"/>
          <w:sz w:val="22"/>
          <w:szCs w:val="22"/>
        </w:rPr>
        <w:tab/>
      </w:r>
      <w:r w:rsidRPr="006B191F">
        <w:rPr>
          <w:rFonts w:ascii="Arial" w:hAnsi="Arial" w:cs="Arial"/>
          <w:sz w:val="22"/>
          <w:szCs w:val="22"/>
        </w:rPr>
        <w:tab/>
        <w:t xml:space="preserve"> </w:t>
      </w:r>
      <w:r w:rsidR="002D3A17">
        <w:rPr>
          <w:rFonts w:ascii="Arial" w:hAnsi="Arial" w:cs="Arial"/>
          <w:sz w:val="22"/>
          <w:szCs w:val="22"/>
        </w:rPr>
        <w:t xml:space="preserve">        </w:t>
      </w:r>
      <w:r w:rsidR="002D3A17">
        <w:rPr>
          <w:rFonts w:ascii="Arial" w:hAnsi="Arial" w:cs="Arial"/>
          <w:sz w:val="22"/>
          <w:szCs w:val="22"/>
        </w:rPr>
        <w:tab/>
      </w:r>
      <w:r w:rsidR="002D3A17">
        <w:rPr>
          <w:rFonts w:ascii="Arial" w:hAnsi="Arial" w:cs="Arial"/>
          <w:sz w:val="22"/>
          <w:szCs w:val="22"/>
        </w:rPr>
        <w:tab/>
        <w:t xml:space="preserve">  </w:t>
      </w:r>
      <w:r w:rsidRPr="006B191F">
        <w:rPr>
          <w:rFonts w:ascii="Arial" w:hAnsi="Arial" w:cs="Arial"/>
          <w:sz w:val="22"/>
          <w:szCs w:val="22"/>
          <w:shd w:val="clear" w:color="auto" w:fill="E6E6E6"/>
        </w:rPr>
        <w:t>TOTAL :……</w:t>
      </w:r>
      <w:r w:rsidR="00867C88">
        <w:rPr>
          <w:rFonts w:ascii="Arial" w:hAnsi="Arial" w:cs="Arial"/>
          <w:sz w:val="22"/>
          <w:szCs w:val="22"/>
          <w:shd w:val="clear" w:color="auto" w:fill="E6E6E6"/>
        </w:rPr>
        <w:t>…</w:t>
      </w:r>
    </w:p>
    <w:p w14:paraId="52D2DFA4" w14:textId="77777777" w:rsidR="007B61B5" w:rsidRPr="003122F8" w:rsidRDefault="007B61B5" w:rsidP="00986B62">
      <w:pPr>
        <w:pStyle w:val="Sansinterligne"/>
        <w:ind w:left="-964"/>
        <w:jc w:val="both"/>
        <w:rPr>
          <w:rFonts w:ascii="Arial" w:hAnsi="Arial" w:cs="Arial"/>
          <w:sz w:val="14"/>
          <w:szCs w:val="14"/>
          <w:shd w:val="clear" w:color="auto" w:fill="E6E6E6"/>
        </w:rPr>
      </w:pPr>
    </w:p>
    <w:p w14:paraId="15D0BF7C" w14:textId="4AE53BEC" w:rsidR="008C4F60" w:rsidRPr="00575ECB" w:rsidRDefault="00507261" w:rsidP="00986B62">
      <w:pPr>
        <w:pStyle w:val="Sansinterligne"/>
        <w:ind w:left="-964"/>
        <w:jc w:val="both"/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</w:pPr>
      <w:r w:rsidRPr="00575ECB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La Poule </w:t>
      </w:r>
      <w:r w:rsidR="0000280E" w:rsidRPr="00575ECB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Territoire </w:t>
      </w:r>
      <w:r w:rsidRPr="00575ECB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U17 </w:t>
      </w:r>
      <w:r w:rsidR="0000280E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M </w:t>
      </w:r>
      <w:r w:rsidRPr="00575ECB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est complète </w:t>
      </w:r>
      <w:r w:rsidR="00A63A17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– SUR </w:t>
      </w:r>
      <w:r w:rsidR="00A21D04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>CAHIER DES CHARGE</w:t>
      </w:r>
      <w:r w:rsidR="00F75BED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>S</w:t>
      </w:r>
    </w:p>
    <w:p w14:paraId="1244FF6B" w14:textId="77777777" w:rsidR="00C71D87" w:rsidRDefault="002F31CB" w:rsidP="002D20C6">
      <w:pPr>
        <w:pStyle w:val="Sansinterligne"/>
        <w:ind w:left="-964"/>
        <w:jc w:val="both"/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</w:pPr>
      <w:r w:rsidRPr="002F31CB">
        <w:rPr>
          <w:rFonts w:ascii="Arial" w:hAnsi="Arial" w:cs="Arial"/>
          <w:b/>
          <w:bCs/>
          <w:sz w:val="22"/>
          <w:szCs w:val="22"/>
          <w:highlight w:val="yellow"/>
        </w:rPr>
        <w:t xml:space="preserve">La </w:t>
      </w:r>
      <w:r w:rsidR="0000280E">
        <w:rPr>
          <w:rFonts w:ascii="Arial" w:hAnsi="Arial" w:cs="Arial"/>
          <w:b/>
          <w:bCs/>
          <w:sz w:val="22"/>
          <w:szCs w:val="22"/>
          <w:highlight w:val="yellow"/>
        </w:rPr>
        <w:t xml:space="preserve">Poule </w:t>
      </w:r>
      <w:r w:rsidRPr="002F31CB">
        <w:rPr>
          <w:rFonts w:ascii="Arial" w:hAnsi="Arial" w:cs="Arial"/>
          <w:b/>
          <w:bCs/>
          <w:sz w:val="22"/>
          <w:szCs w:val="22"/>
          <w:highlight w:val="yellow"/>
        </w:rPr>
        <w:t xml:space="preserve">Territoire </w:t>
      </w:r>
      <w:r w:rsidR="00826478">
        <w:rPr>
          <w:rFonts w:ascii="Arial" w:hAnsi="Arial" w:cs="Arial"/>
          <w:b/>
          <w:bCs/>
          <w:sz w:val="22"/>
          <w:szCs w:val="22"/>
          <w:highlight w:val="yellow"/>
        </w:rPr>
        <w:t xml:space="preserve">U15 M </w:t>
      </w:r>
      <w:r w:rsidRPr="002F31CB">
        <w:rPr>
          <w:rFonts w:ascii="Arial" w:hAnsi="Arial" w:cs="Arial"/>
          <w:b/>
          <w:bCs/>
          <w:sz w:val="22"/>
          <w:szCs w:val="22"/>
          <w:highlight w:val="yellow"/>
        </w:rPr>
        <w:t xml:space="preserve">est également complète </w:t>
      </w:r>
      <w:r w:rsidR="00A63A17">
        <w:rPr>
          <w:rFonts w:ascii="Arial" w:hAnsi="Arial" w:cs="Arial"/>
          <w:b/>
          <w:bCs/>
          <w:sz w:val="22"/>
          <w:szCs w:val="22"/>
          <w:highlight w:val="yellow"/>
        </w:rPr>
        <w:t>SUR</w:t>
      </w:r>
      <w:r w:rsidR="00A21D04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 xml:space="preserve"> CAHIER DES CHARG</w:t>
      </w:r>
      <w:r w:rsidR="00A21D04" w:rsidRPr="00F75BED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>E</w:t>
      </w:r>
      <w:r w:rsidR="00F75BED" w:rsidRPr="00F75BED">
        <w:rPr>
          <w:rFonts w:ascii="Arial" w:hAnsi="Arial" w:cs="Arial"/>
          <w:b/>
          <w:bCs/>
          <w:sz w:val="22"/>
          <w:szCs w:val="22"/>
          <w:highlight w:val="yellow"/>
          <w:shd w:val="clear" w:color="auto" w:fill="E6E6E6"/>
        </w:rPr>
        <w:t>S</w:t>
      </w:r>
    </w:p>
    <w:p w14:paraId="71F81F21" w14:textId="41416549" w:rsidR="00CC7294" w:rsidRPr="002D20C6" w:rsidRDefault="00CC7294" w:rsidP="002D20C6">
      <w:pPr>
        <w:pStyle w:val="Sansinterligne"/>
        <w:ind w:left="-964"/>
        <w:jc w:val="both"/>
        <w:rPr>
          <w:rFonts w:ascii="Arial" w:hAnsi="Arial" w:cs="Arial"/>
          <w:b/>
          <w:bCs/>
          <w:sz w:val="22"/>
          <w:szCs w:val="22"/>
          <w:shd w:val="clear" w:color="auto" w:fill="E6E6E6"/>
        </w:rPr>
      </w:pP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>Le</w:t>
      </w:r>
      <w:r w:rsidR="00F653F2">
        <w:rPr>
          <w:rFonts w:ascii="Arial" w:hAnsi="Arial" w:cs="Arial"/>
          <w:b/>
          <w:bCs/>
          <w:sz w:val="22"/>
          <w:szCs w:val="22"/>
          <w:highlight w:val="yellow"/>
        </w:rPr>
        <w:t>s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championnat</w:t>
      </w:r>
      <w:r w:rsidR="00F653F2">
        <w:rPr>
          <w:rFonts w:ascii="Arial" w:hAnsi="Arial" w:cs="Arial"/>
          <w:b/>
          <w:bCs/>
          <w:sz w:val="22"/>
          <w:szCs w:val="22"/>
          <w:highlight w:val="yellow"/>
        </w:rPr>
        <w:t>s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  <w:r w:rsidR="00F653F2">
        <w:rPr>
          <w:rFonts w:ascii="Arial" w:hAnsi="Arial" w:cs="Arial"/>
          <w:b/>
          <w:bCs/>
          <w:sz w:val="22"/>
          <w:szCs w:val="22"/>
          <w:highlight w:val="yellow"/>
        </w:rPr>
        <w:t xml:space="preserve">Territoire 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U13 </w:t>
      </w:r>
      <w:r w:rsidR="00F653F2">
        <w:rPr>
          <w:rFonts w:ascii="Arial" w:hAnsi="Arial" w:cs="Arial"/>
          <w:b/>
          <w:bCs/>
          <w:sz w:val="22"/>
          <w:szCs w:val="22"/>
          <w:highlight w:val="yellow"/>
        </w:rPr>
        <w:t>M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et </w:t>
      </w:r>
      <w:r w:rsidR="00F653F2">
        <w:rPr>
          <w:rFonts w:ascii="Arial" w:hAnsi="Arial" w:cs="Arial"/>
          <w:b/>
          <w:bCs/>
          <w:sz w:val="22"/>
          <w:szCs w:val="22"/>
          <w:highlight w:val="yellow"/>
        </w:rPr>
        <w:t xml:space="preserve">Territoire 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U12 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 xml:space="preserve">M </w:t>
      </w:r>
      <w:r w:rsidR="00EE5CA8" w:rsidRPr="002D20C6">
        <w:rPr>
          <w:rFonts w:ascii="Arial" w:hAnsi="Arial" w:cs="Arial"/>
          <w:b/>
          <w:bCs/>
          <w:sz w:val="22"/>
          <w:szCs w:val="22"/>
          <w:highlight w:val="yellow"/>
        </w:rPr>
        <w:t>seront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composé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>s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de 5 équipes de chaque District, suite à la première phase organisée par chacun des 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 xml:space="preserve">2 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>Districts. L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>es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poule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>s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ser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>ont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donc constituée</w:t>
      </w:r>
      <w:r w:rsidR="00EE5CA8">
        <w:rPr>
          <w:rFonts w:ascii="Arial" w:hAnsi="Arial" w:cs="Arial"/>
          <w:b/>
          <w:bCs/>
          <w:sz w:val="22"/>
          <w:szCs w:val="22"/>
          <w:highlight w:val="yellow"/>
        </w:rPr>
        <w:t>s</w:t>
      </w:r>
      <w:r w:rsidRPr="002D20C6">
        <w:rPr>
          <w:rFonts w:ascii="Arial" w:hAnsi="Arial" w:cs="Arial"/>
          <w:b/>
          <w:bCs/>
          <w:sz w:val="22"/>
          <w:szCs w:val="22"/>
          <w:highlight w:val="yellow"/>
        </w:rPr>
        <w:t xml:space="preserve"> de 10 équipes</w:t>
      </w:r>
    </w:p>
    <w:p w14:paraId="21BC8C5B" w14:textId="77777777" w:rsidR="00507261" w:rsidRPr="00B6615B" w:rsidRDefault="00507261" w:rsidP="00986B62">
      <w:pPr>
        <w:pStyle w:val="Sansinterligne"/>
        <w:ind w:left="-964"/>
        <w:jc w:val="both"/>
        <w:rPr>
          <w:rFonts w:ascii="Arial" w:hAnsi="Arial" w:cs="Arial"/>
          <w:b/>
          <w:bCs/>
          <w:sz w:val="14"/>
          <w:szCs w:val="14"/>
          <w:highlight w:val="cyan"/>
          <w:shd w:val="clear" w:color="auto" w:fill="E6E6E6"/>
        </w:rPr>
      </w:pPr>
    </w:p>
    <w:p w14:paraId="5C16792B" w14:textId="79B4415B" w:rsidR="00986B62" w:rsidRPr="009A7D2D" w:rsidRDefault="008C4F60" w:rsidP="00986B62">
      <w:pPr>
        <w:pStyle w:val="Sansinterligne"/>
        <w:ind w:left="-964"/>
        <w:jc w:val="both"/>
        <w:rPr>
          <w:rFonts w:ascii="Arial" w:hAnsi="Arial" w:cs="Arial"/>
          <w:b/>
          <w:bCs/>
          <w:sz w:val="24"/>
          <w:szCs w:val="24"/>
          <w:shd w:val="clear" w:color="auto" w:fill="E6E6E6"/>
        </w:rPr>
      </w:pPr>
      <w:r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>***</w:t>
      </w:r>
      <w:r w:rsidR="00986B62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 xml:space="preserve">Championnats Territoires </w:t>
      </w:r>
      <w:r w:rsidR="00483322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 xml:space="preserve">/ </w:t>
      </w:r>
      <w:r w:rsidR="00A837D0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 xml:space="preserve">U12 </w:t>
      </w:r>
      <w:r w:rsidR="00483322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>T</w:t>
      </w:r>
      <w:r w:rsidR="00A837D0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>, U1</w:t>
      </w:r>
      <w:r w:rsidR="007B61B5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>4 T, U16 T</w:t>
      </w:r>
      <w:r w:rsidR="00483322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>,</w:t>
      </w:r>
      <w:r w:rsidR="007B61B5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 xml:space="preserve"> U18</w:t>
      </w:r>
      <w:r w:rsidR="00483322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 xml:space="preserve"> </w:t>
      </w:r>
      <w:r w:rsidR="007B61B5" w:rsidRPr="009A7D2D">
        <w:rPr>
          <w:rFonts w:ascii="Arial" w:hAnsi="Arial" w:cs="Arial"/>
          <w:b/>
          <w:bCs/>
          <w:sz w:val="24"/>
          <w:szCs w:val="24"/>
          <w:highlight w:val="cyan"/>
          <w:shd w:val="clear" w:color="auto" w:fill="E6E6E6"/>
        </w:rPr>
        <w:t>T gérés par l’Aude</w:t>
      </w:r>
    </w:p>
    <w:p w14:paraId="5C1682D2" w14:textId="77777777" w:rsidR="008C4F60" w:rsidRPr="00B6615B" w:rsidRDefault="008C4F60" w:rsidP="00986B62">
      <w:pPr>
        <w:pStyle w:val="Sansinterligne"/>
        <w:ind w:left="2880"/>
        <w:rPr>
          <w:rFonts w:ascii="Arial" w:hAnsi="Arial" w:cs="Arial"/>
          <w:sz w:val="10"/>
          <w:szCs w:val="10"/>
        </w:rPr>
      </w:pPr>
    </w:p>
    <w:p w14:paraId="0DBB1BCA" w14:textId="044EBF88" w:rsidR="00225AF3" w:rsidRPr="00986B62" w:rsidRDefault="00157D5C" w:rsidP="00986B62">
      <w:pPr>
        <w:pStyle w:val="Sansinterligne"/>
        <w:ind w:left="2880"/>
        <w:rPr>
          <w:rFonts w:ascii="Arial" w:hAnsi="Arial" w:cs="Arial"/>
          <w:sz w:val="22"/>
          <w:szCs w:val="22"/>
        </w:rPr>
      </w:pPr>
      <w:r w:rsidRPr="006B191F">
        <w:rPr>
          <w:rFonts w:ascii="Arial" w:hAnsi="Arial" w:cs="Arial"/>
          <w:sz w:val="22"/>
          <w:szCs w:val="22"/>
        </w:rPr>
        <w:tab/>
      </w:r>
      <w:bookmarkStart w:id="0" w:name="_Hlk105511887"/>
      <w:r w:rsidRPr="006B191F">
        <w:rPr>
          <w:rFonts w:ascii="Arial" w:hAnsi="Arial" w:cs="Arial"/>
          <w:sz w:val="22"/>
          <w:szCs w:val="22"/>
        </w:rPr>
        <w:t xml:space="preserve">             </w:t>
      </w:r>
      <w:bookmarkEnd w:id="0"/>
    </w:p>
    <w:p w14:paraId="06EAB851" w14:textId="4AF99D58" w:rsidR="00513606" w:rsidRPr="006B191F" w:rsidRDefault="00513606" w:rsidP="006B191F">
      <w:pPr>
        <w:pStyle w:val="Sansinterligne"/>
        <w:jc w:val="both"/>
        <w:rPr>
          <w:rFonts w:ascii="Arial" w:hAnsi="Arial" w:cs="Arial"/>
          <w:sz w:val="22"/>
          <w:szCs w:val="22"/>
          <w:shd w:val="clear" w:color="auto" w:fill="E6E6E6"/>
        </w:rPr>
      </w:pPr>
      <w:r w:rsidRPr="006B191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923F3F" wp14:editId="3E00664D">
                <wp:simplePos x="0" y="0"/>
                <wp:positionH relativeFrom="margin">
                  <wp:align>left</wp:align>
                </wp:positionH>
                <wp:positionV relativeFrom="paragraph">
                  <wp:posOffset>24415</wp:posOffset>
                </wp:positionV>
                <wp:extent cx="2654300" cy="304800"/>
                <wp:effectExtent l="0" t="0" r="12700" b="19050"/>
                <wp:wrapNone/>
                <wp:docPr id="697" name="Rectangle à coins arrondis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0" cy="30480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726A0B" w14:textId="77777777" w:rsidR="00513606" w:rsidRPr="00394A0C" w:rsidRDefault="00513606" w:rsidP="00483322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94A0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COUPES du ROUSSILLON JEUNES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23F3F" id="Rectangle à coins arrondis 697" o:spid="_x0000_s1027" style="position:absolute;left:0;text-align:left;margin-left:0;margin-top:1.9pt;width:209pt;height:24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" fillcolor="#ff9" strokecolor="#f79646" strokeweight="2pt">
                <v:textbox>
                  <w:txbxContent>
                    <w:p w14:paraId="12726A0B" w14:textId="77777777" w:rsidR="00513606" w:rsidRPr="00394A0C" w:rsidRDefault="00513606" w:rsidP="00483322">
                      <w:pPr>
                        <w:pStyle w:val="Sansinterligne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394A0C">
                        <w:rPr>
                          <w:b/>
                          <w:bCs/>
                          <w:sz w:val="22"/>
                          <w:szCs w:val="22"/>
                        </w:rPr>
                        <w:t>COUPES du ROUSSILLON JEUNES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ADBA96" w14:textId="4E4E0D2D" w:rsidR="00513606" w:rsidRPr="006B191F" w:rsidRDefault="00513606" w:rsidP="006B191F">
      <w:pPr>
        <w:pStyle w:val="Sansinterligne"/>
        <w:jc w:val="both"/>
        <w:rPr>
          <w:rFonts w:ascii="Arial" w:hAnsi="Arial" w:cs="Arial"/>
          <w:sz w:val="22"/>
          <w:szCs w:val="22"/>
          <w:shd w:val="clear" w:color="auto" w:fill="E6E6E6"/>
        </w:rPr>
      </w:pPr>
    </w:p>
    <w:p w14:paraId="4DD688C3" w14:textId="77777777" w:rsidR="002D3A17" w:rsidRPr="007B61B5" w:rsidRDefault="002D3A17" w:rsidP="006B191F">
      <w:pPr>
        <w:pStyle w:val="Sansinterligne"/>
        <w:jc w:val="both"/>
        <w:rPr>
          <w:rFonts w:ascii="Arial" w:hAnsi="Arial" w:cs="Arial"/>
        </w:rPr>
      </w:pPr>
    </w:p>
    <w:p w14:paraId="24DC116B" w14:textId="66C8A381" w:rsidR="00513606" w:rsidRDefault="00513606" w:rsidP="006B191F">
      <w:pPr>
        <w:pStyle w:val="Sansinterligne"/>
        <w:jc w:val="both"/>
        <w:rPr>
          <w:rFonts w:ascii="Arial" w:hAnsi="Arial" w:cs="Arial"/>
          <w:sz w:val="22"/>
          <w:szCs w:val="22"/>
        </w:rPr>
      </w:pPr>
      <w:r w:rsidRPr="006B191F">
        <w:rPr>
          <w:rFonts w:ascii="Arial" w:hAnsi="Arial" w:cs="Arial"/>
          <w:sz w:val="22"/>
          <w:szCs w:val="22"/>
        </w:rPr>
        <w:t>(</w:t>
      </w:r>
      <w:r w:rsidRPr="0061727F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1 seule équipe par catégorie</w:t>
      </w:r>
      <w:r w:rsidRPr="006B191F">
        <w:rPr>
          <w:rFonts w:ascii="Arial" w:hAnsi="Arial" w:cs="Arial"/>
          <w:sz w:val="22"/>
          <w:szCs w:val="22"/>
        </w:rPr>
        <w:t xml:space="preserve">)                                                        </w:t>
      </w:r>
      <w:r w:rsidR="006E5343">
        <w:rPr>
          <w:rFonts w:ascii="Arial" w:hAnsi="Arial" w:cs="Arial"/>
          <w:sz w:val="22"/>
          <w:szCs w:val="22"/>
        </w:rPr>
        <w:t xml:space="preserve">    </w:t>
      </w:r>
      <w:r w:rsidRPr="006B191F">
        <w:rPr>
          <w:rFonts w:ascii="Arial" w:hAnsi="Arial" w:cs="Arial"/>
          <w:sz w:val="22"/>
          <w:szCs w:val="22"/>
        </w:rPr>
        <w:t>EUROS</w:t>
      </w:r>
    </w:p>
    <w:p w14:paraId="070BA3BE" w14:textId="77777777" w:rsidR="006E5343" w:rsidRPr="007B61B5" w:rsidRDefault="006E5343" w:rsidP="006B191F">
      <w:pPr>
        <w:pStyle w:val="Sansinterligne"/>
        <w:jc w:val="both"/>
        <w:rPr>
          <w:rFonts w:ascii="Arial" w:hAnsi="Arial" w:cs="Arial"/>
          <w:sz w:val="14"/>
          <w:szCs w:val="1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2572"/>
        <w:gridCol w:w="1722"/>
      </w:tblGrid>
      <w:tr w:rsidR="00513606" w:rsidRPr="006B191F" w14:paraId="0883EAAD" w14:textId="77777777" w:rsidTr="00D23599">
        <w:tc>
          <w:tcPr>
            <w:tcW w:w="3866" w:type="dxa"/>
          </w:tcPr>
          <w:p w14:paraId="2994F257" w14:textId="05C761D2" w:rsidR="00513606" w:rsidRPr="00E33843" w:rsidRDefault="00CC4AFA" w:rsidP="00E3384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sz w:val="22"/>
                <w:szCs w:val="22"/>
              </w:rPr>
              <w:t>U19</w:t>
            </w:r>
            <w:r w:rsidR="00B632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U18</w:t>
            </w:r>
          </w:p>
        </w:tc>
        <w:tc>
          <w:tcPr>
            <w:tcW w:w="2572" w:type="dxa"/>
          </w:tcPr>
          <w:p w14:paraId="5221BD7C" w14:textId="2BA3F647" w:rsidR="00F078FF" w:rsidRPr="00E33843" w:rsidRDefault="00F078FF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  <w:r w:rsidR="007909CC"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tcW w:w="1722" w:type="dxa"/>
          </w:tcPr>
          <w:p w14:paraId="736F1BA1" w14:textId="77777777" w:rsidR="00513606" w:rsidRPr="00E33843" w:rsidRDefault="00513606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3606" w:rsidRPr="006B191F" w14:paraId="5402D77A" w14:textId="77777777" w:rsidTr="00D23599">
        <w:tc>
          <w:tcPr>
            <w:tcW w:w="3866" w:type="dxa"/>
          </w:tcPr>
          <w:p w14:paraId="47CE93A3" w14:textId="3A6A2558" w:rsidR="00513606" w:rsidRPr="00E33843" w:rsidRDefault="00513606" w:rsidP="00E3384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sz w:val="22"/>
                <w:szCs w:val="22"/>
              </w:rPr>
              <w:t>U17</w:t>
            </w:r>
            <w:r w:rsidR="00B632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F1137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="00B632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F1137">
              <w:rPr>
                <w:rFonts w:ascii="Arial" w:hAnsi="Arial" w:cs="Arial"/>
                <w:b/>
                <w:bCs/>
                <w:sz w:val="22"/>
                <w:szCs w:val="22"/>
              </w:rPr>
              <w:t>U16</w:t>
            </w:r>
          </w:p>
        </w:tc>
        <w:tc>
          <w:tcPr>
            <w:tcW w:w="2572" w:type="dxa"/>
          </w:tcPr>
          <w:p w14:paraId="5B02B52C" w14:textId="47C11C9A" w:rsidR="00F078FF" w:rsidRPr="00E33843" w:rsidRDefault="00F078FF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  <w:r w:rsidR="007909CC"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tcW w:w="1722" w:type="dxa"/>
          </w:tcPr>
          <w:p w14:paraId="11ED347A" w14:textId="77777777" w:rsidR="00513606" w:rsidRPr="00E33843" w:rsidRDefault="00513606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3606" w:rsidRPr="006B191F" w14:paraId="7E7AB648" w14:textId="77777777" w:rsidTr="00D23599">
        <w:tc>
          <w:tcPr>
            <w:tcW w:w="3866" w:type="dxa"/>
          </w:tcPr>
          <w:p w14:paraId="0C115524" w14:textId="0EC254DB" w:rsidR="00513606" w:rsidRPr="00E33843" w:rsidRDefault="00513606" w:rsidP="00E3384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sz w:val="22"/>
                <w:szCs w:val="22"/>
              </w:rPr>
              <w:t>U15</w:t>
            </w:r>
            <w:r w:rsidR="00945C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U14</w:t>
            </w:r>
          </w:p>
        </w:tc>
        <w:tc>
          <w:tcPr>
            <w:tcW w:w="2572" w:type="dxa"/>
          </w:tcPr>
          <w:p w14:paraId="0FFBF62F" w14:textId="1B8E04B7" w:rsidR="00F078FF" w:rsidRPr="00E33843" w:rsidRDefault="00F078FF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  <w:r w:rsidR="007909CC"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tcW w:w="1722" w:type="dxa"/>
          </w:tcPr>
          <w:p w14:paraId="50203414" w14:textId="77777777" w:rsidR="00513606" w:rsidRPr="00E33843" w:rsidRDefault="00513606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57D5C" w:rsidRPr="006B191F" w14:paraId="2F31D31A" w14:textId="77777777" w:rsidTr="00D23599">
        <w:tc>
          <w:tcPr>
            <w:tcW w:w="3866" w:type="dxa"/>
          </w:tcPr>
          <w:p w14:paraId="24CB3599" w14:textId="219D1A36" w:rsidR="00157D5C" w:rsidRPr="00E33843" w:rsidRDefault="00157D5C" w:rsidP="00E3384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sz w:val="22"/>
                <w:szCs w:val="22"/>
              </w:rPr>
              <w:t>U13</w:t>
            </w:r>
            <w:r w:rsidR="00945C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U12</w:t>
            </w:r>
          </w:p>
        </w:tc>
        <w:tc>
          <w:tcPr>
            <w:tcW w:w="2572" w:type="dxa"/>
          </w:tcPr>
          <w:p w14:paraId="22D3F9BD" w14:textId="6840A83B" w:rsidR="00F078FF" w:rsidRPr="00E33843" w:rsidRDefault="00F078FF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  <w:r w:rsidR="007909CC"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E3384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,00 €</w:t>
            </w:r>
          </w:p>
        </w:tc>
        <w:tc>
          <w:tcPr>
            <w:tcW w:w="1722" w:type="dxa"/>
          </w:tcPr>
          <w:p w14:paraId="39208241" w14:textId="77777777" w:rsidR="00157D5C" w:rsidRPr="00E33843" w:rsidRDefault="00157D5C" w:rsidP="006B191F">
            <w:pPr>
              <w:pStyle w:val="Sansinterligne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DD5C766" w14:textId="6E6658EA" w:rsidR="006E5343" w:rsidRPr="006B191F" w:rsidRDefault="006E5343" w:rsidP="006E5343">
      <w:pPr>
        <w:pStyle w:val="Sansinterligne"/>
        <w:ind w:left="576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E6E6E6"/>
        </w:rPr>
        <w:t xml:space="preserve">  </w:t>
      </w:r>
      <w:r w:rsidRPr="006B191F">
        <w:rPr>
          <w:rFonts w:ascii="Arial" w:hAnsi="Arial" w:cs="Arial"/>
          <w:sz w:val="22"/>
          <w:szCs w:val="22"/>
          <w:shd w:val="clear" w:color="auto" w:fill="E6E6E6"/>
        </w:rPr>
        <w:t>TOTAL :……..€</w:t>
      </w:r>
    </w:p>
    <w:p w14:paraId="48BCF932" w14:textId="42085E0D" w:rsidR="00513606" w:rsidRPr="00513606" w:rsidRDefault="006E5343" w:rsidP="00513606">
      <w:pPr>
        <w:spacing w:after="0" w:line="240" w:lineRule="auto"/>
        <w:jc w:val="right"/>
        <w:rPr>
          <w:sz w:val="8"/>
        </w:rPr>
      </w:pPr>
      <w:r>
        <w:tab/>
      </w:r>
      <w:r>
        <w:tab/>
      </w:r>
      <w:r>
        <w:tab/>
      </w:r>
      <w:r w:rsidR="00513606" w:rsidRPr="00513606">
        <w:tab/>
      </w:r>
    </w:p>
    <w:sectPr w:rsidR="00513606" w:rsidRPr="00513606" w:rsidSect="008A3DB8">
      <w:headerReference w:type="first" r:id="rId10"/>
      <w:footerReference w:type="first" r:id="rId11"/>
      <w:pgSz w:w="11907" w:h="16839"/>
      <w:pgMar w:top="50" w:right="1800" w:bottom="1080" w:left="1800" w:header="1146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B97F" w14:textId="77777777" w:rsidR="003A5E5C" w:rsidRDefault="003A5E5C">
      <w:r>
        <w:separator/>
      </w:r>
    </w:p>
  </w:endnote>
  <w:endnote w:type="continuationSeparator" w:id="0">
    <w:p w14:paraId="2E07A902" w14:textId="77777777" w:rsidR="003A5E5C" w:rsidRDefault="003A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bertus Extra Bold (W1)">
    <w:altName w:val="Candara"/>
    <w:charset w:val="00"/>
    <w:family w:val="swiss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9167" w14:textId="3080868E" w:rsidR="00AF064C" w:rsidRPr="00AF064C" w:rsidRDefault="004D053B" w:rsidP="00AF064C">
    <w:pPr>
      <w:pStyle w:val="Sansinterligne"/>
      <w:jc w:val="center"/>
      <w:rPr>
        <w:rFonts w:ascii="Arial" w:hAnsi="Arial" w:cs="Arial"/>
        <w:sz w:val="2"/>
      </w:rPr>
    </w:pPr>
    <w:r>
      <w:rPr>
        <w:noProof/>
        <w:sz w:val="12"/>
        <w:szCs w:val="16"/>
      </w:rPr>
      <w:drawing>
        <wp:anchor distT="0" distB="0" distL="114300" distR="114300" simplePos="0" relativeHeight="251658752" behindDoc="1" locked="0" layoutInCell="1" allowOverlap="1" wp14:anchorId="6D4EBED9" wp14:editId="50C4A52D">
          <wp:simplePos x="0" y="0"/>
          <wp:positionH relativeFrom="column">
            <wp:posOffset>-880937</wp:posOffset>
          </wp:positionH>
          <wp:positionV relativeFrom="paragraph">
            <wp:posOffset>-278713</wp:posOffset>
          </wp:positionV>
          <wp:extent cx="819807" cy="852168"/>
          <wp:effectExtent l="0" t="0" r="0" b="5715"/>
          <wp:wrapNone/>
          <wp:docPr id="81" name="Image 81" descr="C:\Documents and Settings\lydia\Mes documents\Logo\LF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C:\Documents and Settings\lydia\Mes documents\Logo\LF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807" cy="8521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6C0C">
      <w:rPr>
        <w:noProof/>
        <w:sz w:val="12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DC9324" wp14:editId="2301982D">
              <wp:simplePos x="0" y="0"/>
              <wp:positionH relativeFrom="column">
                <wp:posOffset>6039659</wp:posOffset>
              </wp:positionH>
              <wp:positionV relativeFrom="paragraph">
                <wp:posOffset>-1476967</wp:posOffset>
              </wp:positionV>
              <wp:extent cx="72390" cy="1894205"/>
              <wp:effectExtent l="13335" t="115570" r="9525" b="9525"/>
              <wp:wrapNone/>
              <wp:docPr id="5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2390" cy="189420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999999"/>
                          </a:gs>
                        </a:gsLst>
                        <a:lin ang="5400000" scaled="1"/>
                      </a:gradFill>
                      <a:ln w="12700">
                        <a:miter lim="800000"/>
                        <a:headEnd/>
                        <a:tailEnd/>
                      </a:ln>
                      <a:effectLst/>
                      <a:scene3d>
                        <a:camera prst="legacyPerspectiveTop"/>
                        <a:lightRig rig="legacyFlat3" dir="b"/>
                      </a:scene3d>
                      <a:sp3d extrusionH="887400" prstMaterial="legacyMatte">
                        <a:bevelT w="13500" h="13500" prst="angle"/>
                        <a:bevelB w="13500" h="13500" prst="angle"/>
                        <a:extrusionClr>
                          <a:srgbClr val="FFFFFF"/>
                        </a:extrusionClr>
                        <a:contourClr>
                          <a:srgbClr val="FFFF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9206A" id="Rectangle 25" o:spid="_x0000_s1026" style="position:absolute;margin-left:475.55pt;margin-top:-116.3pt;width:5.7pt;height:149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">
              <v:fill color2="#999" focus="100%" type="gradient"/>
              <v:shadow color="#7f7f7f" opacity=".5" offset="1pt"/>
              <o:extrusion v:ext="view" backdepth="1in" color="white" on="t" viewpoint="0" viewpointorigin="0" skewangle="-90" type="perspective"/>
            </v:rect>
          </w:pict>
        </mc:Fallback>
      </mc:AlternateContent>
    </w:r>
  </w:p>
  <w:p w14:paraId="6898EA9A" w14:textId="77777777" w:rsidR="004D053B" w:rsidRPr="00136B27" w:rsidRDefault="004D053B" w:rsidP="004D053B">
    <w:pPr>
      <w:pStyle w:val="Sansinterligne"/>
      <w:jc w:val="center"/>
      <w:rPr>
        <w:rFonts w:ascii="Bahnschrift SemiBold Condensed" w:hAnsi="Bahnschrift SemiBold Condensed" w:cs="Arial"/>
        <w:b/>
        <w:bCs/>
        <w:color w:val="002060"/>
        <w:sz w:val="22"/>
        <w:szCs w:val="18"/>
      </w:rPr>
    </w:pPr>
    <w:r w:rsidRPr="00136B27">
      <w:rPr>
        <w:rFonts w:ascii="Bahnschrift SemiBold Condensed" w:hAnsi="Bahnschrift SemiBold Condensed" w:cs="Arial"/>
        <w:b/>
        <w:bCs/>
        <w:color w:val="002060"/>
        <w:sz w:val="22"/>
        <w:szCs w:val="18"/>
      </w:rPr>
      <w:t>DISTRICT DE FOOTBALL DES PYRENEES-ORIENTALES PAYS CATALAN</w:t>
    </w:r>
  </w:p>
  <w:p w14:paraId="4D6CFDB8" w14:textId="77777777" w:rsidR="004D053B" w:rsidRPr="00A512BE" w:rsidRDefault="004D053B" w:rsidP="004D053B">
    <w:pPr>
      <w:pStyle w:val="Sansinterligne"/>
      <w:ind w:left="-567"/>
      <w:jc w:val="center"/>
      <w:rPr>
        <w:rFonts w:ascii="Calibri" w:hAnsi="Calibri" w:cs="Calibri"/>
        <w:b/>
        <w:bCs/>
        <w:color w:val="auto"/>
        <w:bdr w:val="none" w:sz="0" w:space="0" w:color="auto" w:frame="1"/>
      </w:rPr>
    </w:pPr>
    <w:r w:rsidRPr="00A512BE">
      <w:rPr>
        <w:rFonts w:ascii="Calibri" w:hAnsi="Calibri" w:cs="Calibri"/>
        <w:b/>
        <w:bCs/>
        <w:noProof/>
        <w:color w:val="auto"/>
      </w:rPr>
      <w:t>770 avenue d’Argelès Sur Mer 66100 PERPIGNAN</w:t>
    </w:r>
  </w:p>
  <w:p w14:paraId="0ECC01F3" w14:textId="1D2D0CE0" w:rsidR="008D3958" w:rsidRPr="006A65B9" w:rsidRDefault="00190263" w:rsidP="00AF064C">
    <w:pPr>
      <w:pStyle w:val="Sansinterligne"/>
      <w:jc w:val="center"/>
      <w:rPr>
        <w:rFonts w:ascii="Arial" w:hAnsi="Arial" w:cs="Arial"/>
        <w:b/>
        <w:sz w:val="40"/>
        <w:szCs w:val="32"/>
      </w:rPr>
    </w:pPr>
    <w:r w:rsidRPr="006A65B9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01A0CFBB" wp14:editId="0F37AE3F">
              <wp:simplePos x="0" y="0"/>
              <wp:positionH relativeFrom="page">
                <wp:posOffset>301625</wp:posOffset>
              </wp:positionH>
              <wp:positionV relativeFrom="page">
                <wp:posOffset>10287000</wp:posOffset>
              </wp:positionV>
              <wp:extent cx="6858000" cy="118745"/>
              <wp:effectExtent l="0" t="0" r="3175" b="0"/>
              <wp:wrapNone/>
              <wp:docPr id="1" name="Group 1" descr="barres de nivea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18745"/>
                        <a:chOff x="19431000" y="18690336"/>
                        <a:chExt cx="6858000" cy="118872"/>
                      </a:xfrm>
                    </wpg:grpSpPr>
                    <wps:wsp>
                      <wps:cNvPr id="2" name="Rectangle 2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4F6514" id="Group 1" o:spid="_x0000_s1026" alt="barres de niveau" style="position:absolute;margin-left:23.75pt;margin-top:810pt;width:540pt;height:9.35pt;z-index:251659776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">
              <v:rect id="Rectangle 2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3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4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2A0A" w14:textId="77777777" w:rsidR="003A5E5C" w:rsidRDefault="003A5E5C">
      <w:r>
        <w:separator/>
      </w:r>
    </w:p>
  </w:footnote>
  <w:footnote w:type="continuationSeparator" w:id="0">
    <w:p w14:paraId="4C2F4F0B" w14:textId="77777777" w:rsidR="003A5E5C" w:rsidRDefault="003A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979D" w14:textId="77777777" w:rsidR="008D3958" w:rsidRDefault="00BB29CA" w:rsidP="0065226A">
    <w:pPr>
      <w:pStyle w:val="En-tte"/>
      <w:ind w:right="-1332"/>
      <w:jc w:val="right"/>
    </w:pPr>
    <w:r>
      <w:rPr>
        <w:noProof/>
      </w:rPr>
      <mc:AlternateContent>
        <mc:Choice Requires="wps">
          <w:drawing>
            <wp:anchor distT="36576" distB="36576" distL="36576" distR="36576" simplePos="0" relativeHeight="251655680" behindDoc="0" locked="0" layoutInCell="1" allowOverlap="1" wp14:anchorId="79B9E469" wp14:editId="7E5E15E4">
              <wp:simplePos x="0" y="0"/>
              <wp:positionH relativeFrom="page">
                <wp:posOffset>479272</wp:posOffset>
              </wp:positionH>
              <wp:positionV relativeFrom="page">
                <wp:posOffset>132430</wp:posOffset>
              </wp:positionV>
              <wp:extent cx="6577374" cy="1243133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6577374" cy="1243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B837ACF" w14:textId="77777777" w:rsidR="008D3958" w:rsidRPr="00E02008" w:rsidRDefault="00085EC8" w:rsidP="00444ED2">
                          <w:pPr>
                            <w:pStyle w:val="Titre1"/>
                            <w:rPr>
                              <w:color w:val="365F91" w:themeColor="accent1" w:themeShade="BF"/>
                              <w:sz w:val="22"/>
                              <w:szCs w:val="22"/>
                            </w:rPr>
                          </w:pPr>
                          <w:r w:rsidRPr="00E02008">
                            <w:rPr>
                              <w:color w:val="365F91" w:themeColor="accent1" w:themeShade="BF"/>
                              <w:sz w:val="22"/>
                              <w:szCs w:val="22"/>
                            </w:rPr>
                            <w:t>Fédération Française de Football – Ligue du Languedoc-Roussillon</w:t>
                          </w:r>
                        </w:p>
                        <w:p w14:paraId="0E0B27C0" w14:textId="77777777" w:rsidR="00085EC8" w:rsidRPr="00BB29CA" w:rsidRDefault="00085EC8" w:rsidP="006A65B9">
                          <w:pPr>
                            <w:pStyle w:val="Sansinterligne"/>
                            <w:ind w:left="1276"/>
                            <w:jc w:val="center"/>
                            <w:rPr>
                              <w:rFonts w:ascii="Arial Black" w:hAnsi="Arial Black"/>
                              <w:color w:val="C00000"/>
                              <w:sz w:val="24"/>
                            </w:rPr>
                          </w:pPr>
                          <w:r w:rsidRPr="00BB29CA">
                            <w:rPr>
                              <w:rFonts w:ascii="Arial Black" w:hAnsi="Arial Black"/>
                              <w:color w:val="C00000"/>
                              <w:sz w:val="24"/>
                            </w:rPr>
                            <w:t>District des Pyrénées-Orientales</w:t>
                          </w:r>
                          <w:r w:rsidR="006A65B9">
                            <w:rPr>
                              <w:rFonts w:ascii="Arial Black" w:hAnsi="Arial Black"/>
                              <w:color w:val="C00000"/>
                              <w:sz w:val="24"/>
                            </w:rPr>
                            <w:t xml:space="preserve"> Pays Catalan</w:t>
                          </w:r>
                        </w:p>
                        <w:p w14:paraId="5D00AE57" w14:textId="77777777" w:rsidR="008A3DB8" w:rsidRDefault="00CA55C2" w:rsidP="00CA55C2">
                          <w:pPr>
                            <w:pStyle w:val="Adressedudestinataire"/>
                            <w:ind w:left="1276"/>
                            <w:rPr>
                              <w:b/>
                              <w:color w:val="1F497D" w:themeColor="text2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</w:rPr>
                            <w:t xml:space="preserve">                                           </w:t>
                          </w:r>
                          <w:r w:rsidR="00BB29CA">
                            <w:rPr>
                              <w:b/>
                              <w:color w:val="1F497D" w:themeColor="text2"/>
                            </w:rPr>
                            <w:t xml:space="preserve">        </w:t>
                          </w:r>
                          <w:r w:rsidR="008A3DB8" w:rsidRPr="006B66CB">
                            <w:rPr>
                              <w:b/>
                              <w:color w:val="1F497D" w:themeColor="text2"/>
                            </w:rPr>
                            <w:t>Tél : 04.68.54.61.11</w:t>
                          </w:r>
                        </w:p>
                        <w:p w14:paraId="7E2D2548" w14:textId="77777777" w:rsidR="008A3DB8" w:rsidRDefault="008A3DB8" w:rsidP="008A3DB8">
                          <w:pPr>
                            <w:pStyle w:val="Adressedudestinataire"/>
                            <w:ind w:left="1276"/>
                            <w:jc w:val="both"/>
                          </w:pPr>
                          <w:hyperlink r:id="rId1" w:history="1">
                            <w:r w:rsidRPr="00A7269C">
                              <w:rPr>
                                <w:rStyle w:val="Lienhypertexte"/>
                              </w:rPr>
                              <w:t>secretariat@pyrenees-orientales.fff.fr</w:t>
                            </w:r>
                          </w:hyperlink>
                          <w:r>
                            <w:t xml:space="preserve"> - </w:t>
                          </w:r>
                          <w:hyperlink r:id="rId2" w:history="1">
                            <w:r w:rsidRPr="00A7269C">
                              <w:rPr>
                                <w:rStyle w:val="Lienhypertexte"/>
                              </w:rPr>
                              <w:t>http://pyrenees-orientales.fff.fr</w:t>
                            </w:r>
                          </w:hyperlink>
                        </w:p>
                        <w:p w14:paraId="24FC27A8" w14:textId="77777777" w:rsidR="008A3DB8" w:rsidRPr="008A3DB8" w:rsidRDefault="008A3DB8" w:rsidP="008A3DB8">
                          <w:pPr>
                            <w:pStyle w:val="Sansinterligne"/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</w:p>
                        <w:p w14:paraId="788A0C1A" w14:textId="77777777" w:rsidR="00085EC8" w:rsidRDefault="00085EC8" w:rsidP="0065226A">
                          <w:pPr>
                            <w:jc w:val="right"/>
                            <w:rPr>
                              <w:rFonts w:ascii="Albertus Extra Bold (W1)" w:hAnsi="Albertus Extra Bold (W1)"/>
                              <w:sz w:val="40"/>
                              <w:szCs w:val="40"/>
                            </w:rPr>
                          </w:pPr>
                        </w:p>
                        <w:p w14:paraId="62FF4ADD" w14:textId="77777777" w:rsidR="00085EC8" w:rsidRPr="00085EC8" w:rsidRDefault="00085EC8" w:rsidP="00085EC8"/>
                        <w:p w14:paraId="76E7DF37" w14:textId="77777777" w:rsidR="00085EC8" w:rsidRPr="00085EC8" w:rsidRDefault="00085EC8" w:rsidP="00085EC8"/>
                        <w:p w14:paraId="386B4681" w14:textId="77777777" w:rsidR="00085EC8" w:rsidRPr="00085EC8" w:rsidRDefault="00085EC8" w:rsidP="00085EC8">
                          <w:pPr>
                            <w:rPr>
                              <w:rFonts w:ascii="Albertus Extra Bold (W1)" w:hAnsi="Albertus Extra Bold (W1)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9E46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37.75pt;margin-top:10.45pt;width:517.9pt;height:97.9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" filled="f" stroked="f" strokeweight="0" insetpen="t">
              <o:lock v:ext="edit" shapetype="t"/>
              <v:textbox inset="2.85pt,2.85pt,2.85pt,2.85pt">
                <w:txbxContent>
                  <w:p w14:paraId="4B837ACF" w14:textId="77777777" w:rsidR="008D3958" w:rsidRPr="00E02008" w:rsidRDefault="00085EC8" w:rsidP="00444ED2">
                    <w:pPr>
                      <w:pStyle w:val="Titre1"/>
                      <w:rPr>
                        <w:color w:val="365F91" w:themeColor="accent1" w:themeShade="BF"/>
                        <w:sz w:val="22"/>
                        <w:szCs w:val="22"/>
                      </w:rPr>
                    </w:pPr>
                    <w:r w:rsidRPr="00E02008">
                      <w:rPr>
                        <w:color w:val="365F91" w:themeColor="accent1" w:themeShade="BF"/>
                        <w:sz w:val="22"/>
                        <w:szCs w:val="22"/>
                      </w:rPr>
                      <w:t>Fédération Française de Football – Ligue du Languedoc-Roussillon</w:t>
                    </w:r>
                  </w:p>
                  <w:p w14:paraId="0E0B27C0" w14:textId="77777777" w:rsidR="00085EC8" w:rsidRPr="00BB29CA" w:rsidRDefault="00085EC8" w:rsidP="006A65B9">
                    <w:pPr>
                      <w:pStyle w:val="Sansinterligne"/>
                      <w:ind w:left="1276"/>
                      <w:jc w:val="center"/>
                      <w:rPr>
                        <w:rFonts w:ascii="Arial Black" w:hAnsi="Arial Black"/>
                        <w:color w:val="C00000"/>
                        <w:sz w:val="24"/>
                      </w:rPr>
                    </w:pPr>
                    <w:r w:rsidRPr="00BB29CA">
                      <w:rPr>
                        <w:rFonts w:ascii="Arial Black" w:hAnsi="Arial Black"/>
                        <w:color w:val="C00000"/>
                        <w:sz w:val="24"/>
                      </w:rPr>
                      <w:t>District des Pyrénées-Orientales</w:t>
                    </w:r>
                    <w:r w:rsidR="006A65B9">
                      <w:rPr>
                        <w:rFonts w:ascii="Arial Black" w:hAnsi="Arial Black"/>
                        <w:color w:val="C00000"/>
                        <w:sz w:val="24"/>
                      </w:rPr>
                      <w:t xml:space="preserve"> Pays Catalan</w:t>
                    </w:r>
                  </w:p>
                  <w:p w14:paraId="5D00AE57" w14:textId="77777777" w:rsidR="008A3DB8" w:rsidRDefault="00CA55C2" w:rsidP="00CA55C2">
                    <w:pPr>
                      <w:pStyle w:val="Adressedudestinataire"/>
                      <w:ind w:left="1276"/>
                      <w:rPr>
                        <w:b/>
                        <w:color w:val="1F497D" w:themeColor="text2"/>
                      </w:rPr>
                    </w:pPr>
                    <w:r>
                      <w:rPr>
                        <w:b/>
                        <w:color w:val="1F497D" w:themeColor="text2"/>
                      </w:rPr>
                      <w:t xml:space="preserve">                                           </w:t>
                    </w:r>
                    <w:r w:rsidR="00BB29CA">
                      <w:rPr>
                        <w:b/>
                        <w:color w:val="1F497D" w:themeColor="text2"/>
                      </w:rPr>
                      <w:t xml:space="preserve">        </w:t>
                    </w:r>
                    <w:r w:rsidR="008A3DB8" w:rsidRPr="006B66CB">
                      <w:rPr>
                        <w:b/>
                        <w:color w:val="1F497D" w:themeColor="text2"/>
                      </w:rPr>
                      <w:t>Tél : 04.68.54.61.11</w:t>
                    </w:r>
                  </w:p>
                  <w:p w14:paraId="7E2D2548" w14:textId="77777777" w:rsidR="008A3DB8" w:rsidRDefault="008A3DB8" w:rsidP="008A3DB8">
                    <w:pPr>
                      <w:pStyle w:val="Adressedudestinataire"/>
                      <w:ind w:left="1276"/>
                      <w:jc w:val="both"/>
                    </w:pPr>
                    <w:hyperlink r:id="rId3" w:history="1">
                      <w:r w:rsidRPr="00A7269C">
                        <w:rPr>
                          <w:rStyle w:val="Lienhypertexte"/>
                        </w:rPr>
                        <w:t>secretariat@pyrenees-orientales.fff.fr</w:t>
                      </w:r>
                    </w:hyperlink>
                    <w:r>
                      <w:t xml:space="preserve"> - </w:t>
                    </w:r>
                    <w:hyperlink r:id="rId4" w:history="1">
                      <w:r w:rsidRPr="00A7269C">
                        <w:rPr>
                          <w:rStyle w:val="Lienhypertexte"/>
                        </w:rPr>
                        <w:t>http://pyrenees-orientales.fff.fr</w:t>
                      </w:r>
                    </w:hyperlink>
                  </w:p>
                  <w:p w14:paraId="24FC27A8" w14:textId="77777777" w:rsidR="008A3DB8" w:rsidRPr="008A3DB8" w:rsidRDefault="008A3DB8" w:rsidP="008A3DB8">
                    <w:pPr>
                      <w:pStyle w:val="Sansinterligne"/>
                      <w:jc w:val="center"/>
                      <w:rPr>
                        <w:rFonts w:ascii="Arial Black" w:hAnsi="Arial Black"/>
                        <w:b/>
                      </w:rPr>
                    </w:pPr>
                  </w:p>
                  <w:p w14:paraId="788A0C1A" w14:textId="77777777" w:rsidR="00085EC8" w:rsidRDefault="00085EC8" w:rsidP="0065226A">
                    <w:pPr>
                      <w:jc w:val="right"/>
                      <w:rPr>
                        <w:rFonts w:ascii="Albertus Extra Bold (W1)" w:hAnsi="Albertus Extra Bold (W1)"/>
                        <w:sz w:val="40"/>
                        <w:szCs w:val="40"/>
                      </w:rPr>
                    </w:pPr>
                  </w:p>
                  <w:p w14:paraId="62FF4ADD" w14:textId="77777777" w:rsidR="00085EC8" w:rsidRPr="00085EC8" w:rsidRDefault="00085EC8" w:rsidP="00085EC8"/>
                  <w:p w14:paraId="76E7DF37" w14:textId="77777777" w:rsidR="00085EC8" w:rsidRPr="00085EC8" w:rsidRDefault="00085EC8" w:rsidP="00085EC8"/>
                  <w:p w14:paraId="386B4681" w14:textId="77777777" w:rsidR="00085EC8" w:rsidRPr="00085EC8" w:rsidRDefault="00085EC8" w:rsidP="00085EC8">
                    <w:pPr>
                      <w:rPr>
                        <w:rFonts w:ascii="Albertus Extra Bold (W1)" w:hAnsi="Albertus Extra Bold (W1)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0263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0D504E2" wp14:editId="7A7AB6D3">
              <wp:simplePos x="0" y="0"/>
              <wp:positionH relativeFrom="page">
                <wp:posOffset>-307975</wp:posOffset>
              </wp:positionH>
              <wp:positionV relativeFrom="page">
                <wp:posOffset>1144905</wp:posOffset>
              </wp:positionV>
              <wp:extent cx="7023100" cy="112395"/>
              <wp:effectExtent l="0" t="1905" r="0" b="0"/>
              <wp:wrapNone/>
              <wp:docPr id="8" name="Group 7" descr="barres de nivea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023100" cy="112395"/>
                        <a:chOff x="19431000" y="18690336"/>
                        <a:chExt cx="6858000" cy="118872"/>
                      </a:xfrm>
                    </wpg:grpSpPr>
                    <wps:wsp>
                      <wps:cNvPr id="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252E57" id="Group 7" o:spid="_x0000_s1026" alt="barres de niveau" style="position:absolute;margin-left:-24.25pt;margin-top:90.15pt;width:553pt;height:8.85pt;flip:y;z-index:251656704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889C2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3E5423"/>
    <w:multiLevelType w:val="hybridMultilevel"/>
    <w:tmpl w:val="1C20637C"/>
    <w:lvl w:ilvl="0" w:tplc="E4785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DEE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A44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F4D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D46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322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94C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86F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E2F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09130329">
    <w:abstractNumId w:val="0"/>
  </w:num>
  <w:num w:numId="2" w16cid:durableId="100345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,#fc48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CB"/>
    <w:rsid w:val="0000280E"/>
    <w:rsid w:val="00004D52"/>
    <w:rsid w:val="000079BA"/>
    <w:rsid w:val="00011F38"/>
    <w:rsid w:val="00030880"/>
    <w:rsid w:val="000332EC"/>
    <w:rsid w:val="000348FF"/>
    <w:rsid w:val="00064292"/>
    <w:rsid w:val="000720EA"/>
    <w:rsid w:val="000738F5"/>
    <w:rsid w:val="00075AED"/>
    <w:rsid w:val="00077A4B"/>
    <w:rsid w:val="00085EC8"/>
    <w:rsid w:val="000977B0"/>
    <w:rsid w:val="000C6B51"/>
    <w:rsid w:val="000D7B53"/>
    <w:rsid w:val="000E4F6D"/>
    <w:rsid w:val="00100809"/>
    <w:rsid w:val="001207D7"/>
    <w:rsid w:val="00121956"/>
    <w:rsid w:val="00133C07"/>
    <w:rsid w:val="00145D07"/>
    <w:rsid w:val="001462EC"/>
    <w:rsid w:val="00151ED3"/>
    <w:rsid w:val="00155DA1"/>
    <w:rsid w:val="00157016"/>
    <w:rsid w:val="00157D5C"/>
    <w:rsid w:val="00164192"/>
    <w:rsid w:val="00166CCE"/>
    <w:rsid w:val="00167F35"/>
    <w:rsid w:val="00190263"/>
    <w:rsid w:val="00190F6A"/>
    <w:rsid w:val="001B5BB6"/>
    <w:rsid w:val="001C16A4"/>
    <w:rsid w:val="001D0BFF"/>
    <w:rsid w:val="001D1143"/>
    <w:rsid w:val="001D4E72"/>
    <w:rsid w:val="001E1EB1"/>
    <w:rsid w:val="001F06F7"/>
    <w:rsid w:val="002000DA"/>
    <w:rsid w:val="00200558"/>
    <w:rsid w:val="002009CC"/>
    <w:rsid w:val="00212B32"/>
    <w:rsid w:val="002156A3"/>
    <w:rsid w:val="002167D8"/>
    <w:rsid w:val="00225AF3"/>
    <w:rsid w:val="002358D9"/>
    <w:rsid w:val="00252ED9"/>
    <w:rsid w:val="00275546"/>
    <w:rsid w:val="00292466"/>
    <w:rsid w:val="002C3695"/>
    <w:rsid w:val="002D20C6"/>
    <w:rsid w:val="002D3A17"/>
    <w:rsid w:val="002E2310"/>
    <w:rsid w:val="002E47BB"/>
    <w:rsid w:val="002F1137"/>
    <w:rsid w:val="002F31CB"/>
    <w:rsid w:val="00302ABC"/>
    <w:rsid w:val="003122F8"/>
    <w:rsid w:val="003157DE"/>
    <w:rsid w:val="00320F68"/>
    <w:rsid w:val="00345494"/>
    <w:rsid w:val="0035093C"/>
    <w:rsid w:val="0035616B"/>
    <w:rsid w:val="003576F9"/>
    <w:rsid w:val="003673EA"/>
    <w:rsid w:val="00370E23"/>
    <w:rsid w:val="00381841"/>
    <w:rsid w:val="00394A0C"/>
    <w:rsid w:val="003957D6"/>
    <w:rsid w:val="00397688"/>
    <w:rsid w:val="003A28C6"/>
    <w:rsid w:val="003A5E5C"/>
    <w:rsid w:val="003B0C1A"/>
    <w:rsid w:val="003B7C76"/>
    <w:rsid w:val="003E15AA"/>
    <w:rsid w:val="003F2725"/>
    <w:rsid w:val="003F79B5"/>
    <w:rsid w:val="0040747E"/>
    <w:rsid w:val="004201E2"/>
    <w:rsid w:val="00420579"/>
    <w:rsid w:val="00424FF2"/>
    <w:rsid w:val="0042668A"/>
    <w:rsid w:val="00443EF7"/>
    <w:rsid w:val="00444ED2"/>
    <w:rsid w:val="00457860"/>
    <w:rsid w:val="00482753"/>
    <w:rsid w:val="00483322"/>
    <w:rsid w:val="00487178"/>
    <w:rsid w:val="00493A27"/>
    <w:rsid w:val="00493FA1"/>
    <w:rsid w:val="004B16DD"/>
    <w:rsid w:val="004C7555"/>
    <w:rsid w:val="004D053B"/>
    <w:rsid w:val="004E609E"/>
    <w:rsid w:val="004E67C3"/>
    <w:rsid w:val="00507261"/>
    <w:rsid w:val="00510C77"/>
    <w:rsid w:val="00513606"/>
    <w:rsid w:val="00534D71"/>
    <w:rsid w:val="00540937"/>
    <w:rsid w:val="00547431"/>
    <w:rsid w:val="005534E9"/>
    <w:rsid w:val="005627BA"/>
    <w:rsid w:val="00575ECB"/>
    <w:rsid w:val="005828DB"/>
    <w:rsid w:val="005950B5"/>
    <w:rsid w:val="00596EFB"/>
    <w:rsid w:val="005A1895"/>
    <w:rsid w:val="005C22EE"/>
    <w:rsid w:val="005C2EB1"/>
    <w:rsid w:val="005C53F3"/>
    <w:rsid w:val="005D4D14"/>
    <w:rsid w:val="005E279C"/>
    <w:rsid w:val="005E71C6"/>
    <w:rsid w:val="005F58EB"/>
    <w:rsid w:val="005F6B6F"/>
    <w:rsid w:val="006069BF"/>
    <w:rsid w:val="00606C0C"/>
    <w:rsid w:val="006146A9"/>
    <w:rsid w:val="0061727F"/>
    <w:rsid w:val="00636F5E"/>
    <w:rsid w:val="0065226A"/>
    <w:rsid w:val="00657B77"/>
    <w:rsid w:val="00662200"/>
    <w:rsid w:val="006843DA"/>
    <w:rsid w:val="00686D1E"/>
    <w:rsid w:val="006A08DC"/>
    <w:rsid w:val="006A2F37"/>
    <w:rsid w:val="006A65B9"/>
    <w:rsid w:val="006A77E0"/>
    <w:rsid w:val="006B191F"/>
    <w:rsid w:val="006B66CB"/>
    <w:rsid w:val="006D3B5C"/>
    <w:rsid w:val="006E4DBD"/>
    <w:rsid w:val="006E5343"/>
    <w:rsid w:val="006E602A"/>
    <w:rsid w:val="006F404F"/>
    <w:rsid w:val="006F556A"/>
    <w:rsid w:val="00711EFA"/>
    <w:rsid w:val="00715140"/>
    <w:rsid w:val="00720275"/>
    <w:rsid w:val="0072575C"/>
    <w:rsid w:val="00744CE3"/>
    <w:rsid w:val="007679CD"/>
    <w:rsid w:val="00773087"/>
    <w:rsid w:val="007766F6"/>
    <w:rsid w:val="007909CC"/>
    <w:rsid w:val="007B3FBF"/>
    <w:rsid w:val="007B61B5"/>
    <w:rsid w:val="007B7E1C"/>
    <w:rsid w:val="007C26AB"/>
    <w:rsid w:val="007E4AEE"/>
    <w:rsid w:val="0080730F"/>
    <w:rsid w:val="00813E54"/>
    <w:rsid w:val="00822B2B"/>
    <w:rsid w:val="008239C9"/>
    <w:rsid w:val="00826478"/>
    <w:rsid w:val="00847E8E"/>
    <w:rsid w:val="00860B50"/>
    <w:rsid w:val="0086566A"/>
    <w:rsid w:val="00866DCE"/>
    <w:rsid w:val="00867C88"/>
    <w:rsid w:val="00881377"/>
    <w:rsid w:val="00895A6F"/>
    <w:rsid w:val="00896E48"/>
    <w:rsid w:val="008A3DB8"/>
    <w:rsid w:val="008B192D"/>
    <w:rsid w:val="008B3321"/>
    <w:rsid w:val="008C3C97"/>
    <w:rsid w:val="008C4F60"/>
    <w:rsid w:val="008D02D2"/>
    <w:rsid w:val="008D3958"/>
    <w:rsid w:val="008E0EB6"/>
    <w:rsid w:val="008E511E"/>
    <w:rsid w:val="008F5A3B"/>
    <w:rsid w:val="008F63CE"/>
    <w:rsid w:val="009019EE"/>
    <w:rsid w:val="009054E2"/>
    <w:rsid w:val="00941EAA"/>
    <w:rsid w:val="00945CB1"/>
    <w:rsid w:val="00960B51"/>
    <w:rsid w:val="00973520"/>
    <w:rsid w:val="00977DA9"/>
    <w:rsid w:val="0098573E"/>
    <w:rsid w:val="00986B62"/>
    <w:rsid w:val="00994C8C"/>
    <w:rsid w:val="009A7D2D"/>
    <w:rsid w:val="009C2404"/>
    <w:rsid w:val="009E6D10"/>
    <w:rsid w:val="009F5AF6"/>
    <w:rsid w:val="00A010C6"/>
    <w:rsid w:val="00A01FC2"/>
    <w:rsid w:val="00A03614"/>
    <w:rsid w:val="00A10C9B"/>
    <w:rsid w:val="00A162D0"/>
    <w:rsid w:val="00A20E10"/>
    <w:rsid w:val="00A21D04"/>
    <w:rsid w:val="00A24083"/>
    <w:rsid w:val="00A27C1F"/>
    <w:rsid w:val="00A34C4C"/>
    <w:rsid w:val="00A560AA"/>
    <w:rsid w:val="00A61F8B"/>
    <w:rsid w:val="00A63A17"/>
    <w:rsid w:val="00A837D0"/>
    <w:rsid w:val="00A83CFF"/>
    <w:rsid w:val="00AB5B35"/>
    <w:rsid w:val="00AC5736"/>
    <w:rsid w:val="00AE5FB4"/>
    <w:rsid w:val="00AE71B5"/>
    <w:rsid w:val="00AF064C"/>
    <w:rsid w:val="00AF36AE"/>
    <w:rsid w:val="00B03B06"/>
    <w:rsid w:val="00B248A2"/>
    <w:rsid w:val="00B25AAE"/>
    <w:rsid w:val="00B30A60"/>
    <w:rsid w:val="00B3635D"/>
    <w:rsid w:val="00B51E48"/>
    <w:rsid w:val="00B52C53"/>
    <w:rsid w:val="00B63254"/>
    <w:rsid w:val="00B6615B"/>
    <w:rsid w:val="00B77EAB"/>
    <w:rsid w:val="00B81CA2"/>
    <w:rsid w:val="00B842D2"/>
    <w:rsid w:val="00B905F4"/>
    <w:rsid w:val="00B96416"/>
    <w:rsid w:val="00BB29CA"/>
    <w:rsid w:val="00BB4055"/>
    <w:rsid w:val="00BC6809"/>
    <w:rsid w:val="00BD0A4B"/>
    <w:rsid w:val="00BD136E"/>
    <w:rsid w:val="00BD2251"/>
    <w:rsid w:val="00BD29EA"/>
    <w:rsid w:val="00BD6DE2"/>
    <w:rsid w:val="00C236D2"/>
    <w:rsid w:val="00C23C8A"/>
    <w:rsid w:val="00C360E5"/>
    <w:rsid w:val="00C50500"/>
    <w:rsid w:val="00C6352D"/>
    <w:rsid w:val="00C71D87"/>
    <w:rsid w:val="00C827B7"/>
    <w:rsid w:val="00C91B0F"/>
    <w:rsid w:val="00C921C6"/>
    <w:rsid w:val="00C96923"/>
    <w:rsid w:val="00CA55C2"/>
    <w:rsid w:val="00CB5B66"/>
    <w:rsid w:val="00CB6982"/>
    <w:rsid w:val="00CB7CBD"/>
    <w:rsid w:val="00CC4AFA"/>
    <w:rsid w:val="00CC7294"/>
    <w:rsid w:val="00CE5BD4"/>
    <w:rsid w:val="00CF2832"/>
    <w:rsid w:val="00D05182"/>
    <w:rsid w:val="00D12910"/>
    <w:rsid w:val="00D214C7"/>
    <w:rsid w:val="00D21B2C"/>
    <w:rsid w:val="00D23599"/>
    <w:rsid w:val="00D40356"/>
    <w:rsid w:val="00D4263E"/>
    <w:rsid w:val="00D42D4A"/>
    <w:rsid w:val="00D54F04"/>
    <w:rsid w:val="00D60D6A"/>
    <w:rsid w:val="00D75735"/>
    <w:rsid w:val="00D82B39"/>
    <w:rsid w:val="00D85A5D"/>
    <w:rsid w:val="00D94384"/>
    <w:rsid w:val="00DB27A6"/>
    <w:rsid w:val="00DD1D80"/>
    <w:rsid w:val="00DD59BA"/>
    <w:rsid w:val="00DE362B"/>
    <w:rsid w:val="00DE5DD2"/>
    <w:rsid w:val="00DF2453"/>
    <w:rsid w:val="00E02008"/>
    <w:rsid w:val="00E0606A"/>
    <w:rsid w:val="00E15539"/>
    <w:rsid w:val="00E23517"/>
    <w:rsid w:val="00E33843"/>
    <w:rsid w:val="00E405DE"/>
    <w:rsid w:val="00E4609B"/>
    <w:rsid w:val="00ED751E"/>
    <w:rsid w:val="00EE54CB"/>
    <w:rsid w:val="00EE5CA8"/>
    <w:rsid w:val="00EE708A"/>
    <w:rsid w:val="00EF62B5"/>
    <w:rsid w:val="00F003B9"/>
    <w:rsid w:val="00F078FF"/>
    <w:rsid w:val="00F12319"/>
    <w:rsid w:val="00F470E8"/>
    <w:rsid w:val="00F50439"/>
    <w:rsid w:val="00F53824"/>
    <w:rsid w:val="00F60E15"/>
    <w:rsid w:val="00F653F2"/>
    <w:rsid w:val="00F72F99"/>
    <w:rsid w:val="00F73FAE"/>
    <w:rsid w:val="00F75BED"/>
    <w:rsid w:val="00F77DA2"/>
    <w:rsid w:val="00F92875"/>
    <w:rsid w:val="00FB0341"/>
    <w:rsid w:val="00FD7977"/>
    <w:rsid w:val="00FE4B74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,#fc4824"/>
    </o:shapedefaults>
    <o:shapelayout v:ext="edit">
      <o:idmap v:ext="edit" data="2"/>
    </o:shapelayout>
  </w:shapeDefaults>
  <w:decimalSymbol w:val=","/>
  <w:listSeparator w:val=";"/>
  <w14:docId w14:val="59B2CABF"/>
  <w15:docId w15:val="{BFFCB661-4461-4A1E-AF43-96750D8D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977"/>
    <w:pPr>
      <w:spacing w:after="180" w:line="268" w:lineRule="auto"/>
    </w:pPr>
    <w:rPr>
      <w:color w:val="000000"/>
      <w:kern w:val="28"/>
    </w:rPr>
  </w:style>
  <w:style w:type="paragraph" w:styleId="Titre1">
    <w:name w:val="heading 1"/>
    <w:basedOn w:val="Normal"/>
    <w:next w:val="Normal"/>
    <w:qFormat/>
    <w:rsid w:val="00FD7977"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Titre2">
    <w:name w:val="heading 2"/>
    <w:basedOn w:val="Normal"/>
    <w:next w:val="Normal"/>
    <w:qFormat/>
    <w:rsid w:val="00FD79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D79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FD79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D7977"/>
    <w:pPr>
      <w:tabs>
        <w:tab w:val="center" w:pos="4320"/>
        <w:tab w:val="right" w:pos="8640"/>
      </w:tabs>
    </w:pPr>
    <w:rPr>
      <w:color w:val="auto"/>
    </w:rPr>
  </w:style>
  <w:style w:type="paragraph" w:styleId="Pieddepage">
    <w:name w:val="footer"/>
    <w:basedOn w:val="Normal"/>
    <w:link w:val="PieddepageCar"/>
    <w:uiPriority w:val="99"/>
    <w:rsid w:val="00FD7977"/>
    <w:pPr>
      <w:tabs>
        <w:tab w:val="center" w:pos="4320"/>
        <w:tab w:val="right" w:pos="8640"/>
      </w:tabs>
    </w:pPr>
    <w:rPr>
      <w:color w:val="auto"/>
    </w:rPr>
  </w:style>
  <w:style w:type="paragraph" w:styleId="Formuledepolitesse">
    <w:name w:val="Closing"/>
    <w:basedOn w:val="Normal"/>
    <w:rsid w:val="00FD7977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Signature">
    <w:name w:val="Signature"/>
    <w:basedOn w:val="Normal"/>
    <w:rsid w:val="00FD7977"/>
    <w:pPr>
      <w:spacing w:after="0" w:line="240" w:lineRule="auto"/>
    </w:pPr>
    <w:rPr>
      <w:color w:val="auto"/>
      <w:kern w:val="0"/>
      <w:sz w:val="24"/>
      <w:szCs w:val="24"/>
    </w:rPr>
  </w:style>
  <w:style w:type="paragraph" w:styleId="Corpsdetexte">
    <w:name w:val="Body Text"/>
    <w:basedOn w:val="Normal"/>
    <w:rsid w:val="00FD7977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Salutations">
    <w:name w:val="Salutation"/>
    <w:basedOn w:val="Normal"/>
    <w:next w:val="Normal"/>
    <w:rsid w:val="00FD7977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e">
    <w:name w:val="Date"/>
    <w:basedOn w:val="Normal"/>
    <w:next w:val="Normal"/>
    <w:rsid w:val="00FD7977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se">
    <w:name w:val="Adresse"/>
    <w:rsid w:val="00FD7977"/>
    <w:pPr>
      <w:spacing w:line="268" w:lineRule="auto"/>
      <w:jc w:val="center"/>
    </w:pPr>
    <w:rPr>
      <w:rFonts w:ascii="Arial" w:hAnsi="Arial" w:cs="Arial"/>
      <w:kern w:val="28"/>
      <w:sz w:val="16"/>
      <w:szCs w:val="16"/>
      <w:lang w:bidi="fr-FR"/>
    </w:rPr>
  </w:style>
  <w:style w:type="paragraph" w:customStyle="1" w:styleId="ccPicejointe">
    <w:name w:val="cc:/Pièce jointe"/>
    <w:basedOn w:val="Normal"/>
    <w:rsid w:val="00FD7977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bidi="fr-FR"/>
    </w:rPr>
  </w:style>
  <w:style w:type="paragraph" w:customStyle="1" w:styleId="Adressedudestinataire">
    <w:name w:val="Adresse du destinataire"/>
    <w:basedOn w:val="Normal"/>
    <w:rsid w:val="00FD7977"/>
    <w:pPr>
      <w:spacing w:after="0" w:line="240" w:lineRule="auto"/>
    </w:pPr>
    <w:rPr>
      <w:color w:val="auto"/>
      <w:kern w:val="0"/>
      <w:sz w:val="24"/>
      <w:szCs w:val="24"/>
      <w:lang w:bidi="fr-FR"/>
    </w:rPr>
  </w:style>
  <w:style w:type="paragraph" w:customStyle="1" w:styleId="Fonction">
    <w:name w:val="Fonction"/>
    <w:next w:val="ccPicejointe"/>
    <w:rsid w:val="00FD7977"/>
    <w:pPr>
      <w:spacing w:before="120" w:after="960"/>
    </w:pPr>
    <w:rPr>
      <w:sz w:val="24"/>
      <w:szCs w:val="24"/>
      <w:lang w:bidi="fr-FR"/>
    </w:rPr>
  </w:style>
  <w:style w:type="table" w:customStyle="1" w:styleId="TableauNormal1">
    <w:name w:val="Tableau Normal1"/>
    <w:semiHidden/>
    <w:rsid w:val="00FD7977"/>
    <w:rPr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rsid w:val="00085EC8"/>
    <w:rPr>
      <w:kern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EC8"/>
    <w:rPr>
      <w:rFonts w:ascii="Tahoma" w:hAnsi="Tahoma" w:cs="Tahoma"/>
      <w:color w:val="000000"/>
      <w:kern w:val="28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085EC8"/>
    <w:rPr>
      <w:kern w:val="28"/>
    </w:rPr>
  </w:style>
  <w:style w:type="character" w:styleId="Lienhypertexte">
    <w:name w:val="Hyperlink"/>
    <w:basedOn w:val="Policepardfaut"/>
    <w:uiPriority w:val="99"/>
    <w:unhideWhenUsed/>
    <w:rsid w:val="006B66CB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AF064C"/>
    <w:rPr>
      <w:color w:val="000000"/>
      <w:kern w:val="2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C360E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C360E5"/>
    <w:rPr>
      <w:color w:val="000000"/>
      <w:kern w:val="28"/>
      <w:sz w:val="16"/>
      <w:szCs w:val="16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360E5"/>
    <w:rPr>
      <w:color w:val="000000"/>
      <w:kern w:val="28"/>
    </w:rPr>
  </w:style>
  <w:style w:type="table" w:styleId="Listemoyenne2-Accent6">
    <w:name w:val="Medium List 2 Accent 6"/>
    <w:basedOn w:val="TableauNormal"/>
    <w:uiPriority w:val="66"/>
    <w:rsid w:val="00C360E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90263"/>
    <w:pPr>
      <w:spacing w:before="100" w:beforeAutospacing="1" w:after="100" w:afterAutospacing="1" w:line="240" w:lineRule="auto"/>
    </w:pPr>
    <w:rPr>
      <w:rFonts w:eastAsiaTheme="minorEastAsia"/>
      <w:color w:val="auto"/>
      <w:kern w:val="0"/>
      <w:sz w:val="24"/>
      <w:szCs w:val="24"/>
    </w:rPr>
  </w:style>
  <w:style w:type="paragraph" w:customStyle="1" w:styleId="Default">
    <w:name w:val="Default"/>
    <w:rsid w:val="00CA55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CB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6">
    <w:name w:val="Grid Table 6 Colorful Accent 6"/>
    <w:basedOn w:val="TableauNormal"/>
    <w:uiPriority w:val="51"/>
    <w:rsid w:val="00CB5B6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6A65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235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styleId="Paragraphedeliste">
    <w:name w:val="List Paragraph"/>
    <w:basedOn w:val="Normal"/>
    <w:uiPriority w:val="34"/>
    <w:qFormat/>
    <w:rsid w:val="009054E2"/>
    <w:pPr>
      <w:spacing w:after="0" w:line="240" w:lineRule="auto"/>
      <w:ind w:left="720"/>
      <w:contextualSpacing/>
    </w:pPr>
    <w:rPr>
      <w:color w:val="auto"/>
      <w:kern w:val="0"/>
      <w:sz w:val="24"/>
      <w:szCs w:val="24"/>
    </w:rPr>
  </w:style>
  <w:style w:type="table" w:styleId="TableauGrille6Couleur-Accentuation1">
    <w:name w:val="Grid Table 6 Colorful Accent 1"/>
    <w:basedOn w:val="TableauNormal"/>
    <w:uiPriority w:val="51"/>
    <w:rsid w:val="006E534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2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t@pyrenees-orientales.fff.fr" TargetMode="External"/><Relationship Id="rId2" Type="http://schemas.openxmlformats.org/officeDocument/2006/relationships/hyperlink" Target="http://pyrenees-orientales.fff.fr" TargetMode="External"/><Relationship Id="rId1" Type="http://schemas.openxmlformats.org/officeDocument/2006/relationships/hyperlink" Target="mailto:secretariat@pyrenees-orientales.fff.fr" TargetMode="External"/><Relationship Id="rId4" Type="http://schemas.openxmlformats.org/officeDocument/2006/relationships/hyperlink" Target="http://pyrenees-orientales.fff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ydia\Application%20Data\Microsoft\Templates\En-t&#234;te%20de%20lett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68487-E34A-4F7D-834F-A1BF886D36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90e19c-4bf2-4882-ad15-49f536afac31}" enabled="0" method="" siteId="{a390e19c-4bf2-4882-ad15-49f536afac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En-tête de lettre</Template>
  <TotalTime>52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6 mai 2002</vt:lpstr>
    </vt:vector>
  </TitlesOfParts>
  <Manager/>
  <Company>Microsoft Corporation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district</dc:creator>
  <cp:keywords/>
  <dc:description/>
  <cp:lastModifiedBy>LYDIA CLAUDEL</cp:lastModifiedBy>
  <cp:revision>58</cp:revision>
  <cp:lastPrinted>2026-04-29T15:11:00Z</cp:lastPrinted>
  <dcterms:created xsi:type="dcterms:W3CDTF">2026-04-29T09:00:00Z</dcterms:created>
  <dcterms:modified xsi:type="dcterms:W3CDTF">2026-07-08T09:33:00Z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TC010815741036</vt:lpwstr>
  </property>
</Properties>
</file>